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59F8" w:rsidRDefault="000D59F8">
      <w:pPr>
        <w:rPr>
          <w:sz w:val="2"/>
        </w:rPr>
      </w:pPr>
    </w:p>
    <w:p w:rsidR="00004590" w:rsidRDefault="00004590" w:rsidP="00004590">
      <w:pPr>
        <w:jc w:val="center"/>
        <w:rPr>
          <w:b/>
          <w:sz w:val="22"/>
          <w:szCs w:val="22"/>
        </w:rPr>
      </w:pPr>
    </w:p>
    <w:p w:rsidR="009E1784" w:rsidRDefault="009E1784" w:rsidP="009E1784">
      <w:pPr>
        <w:ind w:right="-406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                             Приложение  1 </w:t>
      </w:r>
    </w:p>
    <w:p w:rsidR="009E1784" w:rsidRDefault="009E1784" w:rsidP="009E1784">
      <w:pPr>
        <w:ind w:left="6237" w:right="-406"/>
        <w:rPr>
          <w:sz w:val="20"/>
          <w:szCs w:val="20"/>
        </w:rPr>
      </w:pPr>
      <w:r>
        <w:rPr>
          <w:sz w:val="20"/>
          <w:szCs w:val="20"/>
        </w:rPr>
        <w:t>к постановлению администрации</w:t>
      </w:r>
    </w:p>
    <w:p w:rsidR="009E1784" w:rsidRDefault="009E1784" w:rsidP="009E1784">
      <w:pPr>
        <w:ind w:left="6237" w:right="-406"/>
        <w:rPr>
          <w:sz w:val="20"/>
          <w:szCs w:val="20"/>
        </w:rPr>
      </w:pPr>
      <w:r>
        <w:rPr>
          <w:sz w:val="20"/>
          <w:szCs w:val="20"/>
        </w:rPr>
        <w:t xml:space="preserve">Иркутского районного муниципального </w:t>
      </w:r>
    </w:p>
    <w:p w:rsidR="009E1784" w:rsidRDefault="009E1784" w:rsidP="009E1784">
      <w:pPr>
        <w:ind w:left="6237" w:right="-406"/>
        <w:rPr>
          <w:sz w:val="20"/>
          <w:szCs w:val="20"/>
        </w:rPr>
      </w:pPr>
      <w:r>
        <w:rPr>
          <w:sz w:val="20"/>
          <w:szCs w:val="20"/>
        </w:rPr>
        <w:t xml:space="preserve"> образования </w:t>
      </w:r>
    </w:p>
    <w:p w:rsidR="009E1784" w:rsidRPr="007C0972" w:rsidRDefault="009E1784" w:rsidP="009E1784">
      <w:pPr>
        <w:ind w:left="1985" w:right="-406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от «____» _______ 2021 г.  № ____</w:t>
      </w:r>
    </w:p>
    <w:p w:rsidR="002A397D" w:rsidRDefault="002A397D" w:rsidP="002A397D">
      <w:pPr>
        <w:rPr>
          <w:b/>
          <w:sz w:val="22"/>
          <w:szCs w:val="22"/>
        </w:rPr>
      </w:pPr>
    </w:p>
    <w:p w:rsidR="00344870" w:rsidRPr="0093780A" w:rsidRDefault="00004590" w:rsidP="0093780A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СХЕМА РАСПОЛОЖЕНИЯ  ГРАНИЦ  ПУБЛИЧНОГО СЕРВИТУТА</w:t>
      </w:r>
    </w:p>
    <w:tbl>
      <w:tblPr>
        <w:tblW w:w="10206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02"/>
        <w:gridCol w:w="3717"/>
        <w:gridCol w:w="3687"/>
      </w:tblGrid>
      <w:tr w:rsidR="00C826C4" w:rsidRPr="005B4876" w:rsidTr="00F01062">
        <w:tc>
          <w:tcPr>
            <w:tcW w:w="10206" w:type="dxa"/>
            <w:gridSpan w:val="3"/>
            <w:shd w:val="clear" w:color="auto" w:fill="auto"/>
          </w:tcPr>
          <w:p w:rsidR="00A6292B" w:rsidRPr="007045F2" w:rsidRDefault="00004590" w:rsidP="00596163">
            <w:pPr>
              <w:rPr>
                <w:sz w:val="21"/>
                <w:szCs w:val="21"/>
                <w:u w:val="single"/>
              </w:rPr>
            </w:pPr>
            <w:r w:rsidRPr="007045F2">
              <w:rPr>
                <w:sz w:val="21"/>
                <w:szCs w:val="21"/>
              </w:rPr>
              <w:t xml:space="preserve">Система координат </w:t>
            </w:r>
            <w:proofErr w:type="gramStart"/>
            <w:r w:rsidRPr="007045F2">
              <w:rPr>
                <w:sz w:val="21"/>
                <w:szCs w:val="21"/>
              </w:rPr>
              <w:t>МСК</w:t>
            </w:r>
            <w:proofErr w:type="gramEnd"/>
            <w:r w:rsidRPr="007045F2">
              <w:rPr>
                <w:sz w:val="21"/>
                <w:szCs w:val="21"/>
              </w:rPr>
              <w:t xml:space="preserve"> -38, зона 3 </w:t>
            </w:r>
            <w:r w:rsidR="00F24418" w:rsidRPr="007045F2">
              <w:rPr>
                <w:sz w:val="21"/>
                <w:szCs w:val="21"/>
              </w:rPr>
              <w:t xml:space="preserve"> </w:t>
            </w:r>
          </w:p>
        </w:tc>
      </w:tr>
      <w:tr w:rsidR="00C826C4" w:rsidRPr="005B4876" w:rsidTr="00F01062">
        <w:tc>
          <w:tcPr>
            <w:tcW w:w="10206" w:type="dxa"/>
            <w:gridSpan w:val="3"/>
            <w:shd w:val="clear" w:color="auto" w:fill="auto"/>
          </w:tcPr>
          <w:p w:rsidR="00C826C4" w:rsidRPr="007045F2" w:rsidRDefault="00C826C4" w:rsidP="00BC7C8E">
            <w:pPr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Площадь</w:t>
            </w:r>
            <w:r w:rsidR="00BC7C8E" w:rsidRPr="007045F2">
              <w:rPr>
                <w:sz w:val="21"/>
                <w:szCs w:val="21"/>
              </w:rPr>
              <w:t xml:space="preserve">  устанавливаемого публичного сервитута</w:t>
            </w:r>
            <w:r w:rsidRPr="007045F2">
              <w:rPr>
                <w:sz w:val="21"/>
                <w:szCs w:val="21"/>
              </w:rPr>
              <w:t xml:space="preserve">  </w:t>
            </w:r>
            <w:r w:rsidR="00AD3D7A">
              <w:rPr>
                <w:sz w:val="21"/>
                <w:szCs w:val="21"/>
              </w:rPr>
              <w:t xml:space="preserve">944 </w:t>
            </w:r>
            <w:r w:rsidR="009C6143" w:rsidRPr="007045F2">
              <w:rPr>
                <w:sz w:val="21"/>
                <w:szCs w:val="21"/>
              </w:rPr>
              <w:t xml:space="preserve"> </w:t>
            </w:r>
            <w:r w:rsidRPr="007045F2">
              <w:rPr>
                <w:sz w:val="21"/>
                <w:szCs w:val="21"/>
              </w:rPr>
              <w:t>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E759E4" w:rsidRPr="005B4876" w:rsidTr="00F01062">
        <w:tc>
          <w:tcPr>
            <w:tcW w:w="10206" w:type="dxa"/>
            <w:gridSpan w:val="3"/>
            <w:shd w:val="clear" w:color="auto" w:fill="auto"/>
          </w:tcPr>
          <w:p w:rsidR="00E759E4" w:rsidRPr="007045F2" w:rsidRDefault="00F62EBB" w:rsidP="00BC7C8E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 xml:space="preserve">Публичный сервитут </w:t>
            </w:r>
            <w:r w:rsidR="00BC7C8E" w:rsidRPr="007045F2">
              <w:rPr>
                <w:sz w:val="21"/>
                <w:szCs w:val="21"/>
              </w:rPr>
              <w:t xml:space="preserve">испрашивается на земельном участке </w:t>
            </w:r>
            <w:r w:rsidRPr="007045F2">
              <w:rPr>
                <w:sz w:val="21"/>
                <w:szCs w:val="21"/>
              </w:rPr>
              <w:t>с ка</w:t>
            </w:r>
            <w:r w:rsidR="00BC7C8E" w:rsidRPr="007045F2">
              <w:rPr>
                <w:sz w:val="21"/>
                <w:szCs w:val="21"/>
              </w:rPr>
              <w:t>дастровым номером 38:06:150101:543</w:t>
            </w:r>
            <w:r w:rsidR="0006651A" w:rsidRPr="007045F2">
              <w:rPr>
                <w:sz w:val="21"/>
                <w:szCs w:val="21"/>
              </w:rPr>
              <w:t>-</w:t>
            </w:r>
            <w:r w:rsidR="00BC7C8E" w:rsidRPr="007045F2">
              <w:rPr>
                <w:sz w:val="21"/>
                <w:szCs w:val="21"/>
              </w:rPr>
              <w:t>3</w:t>
            </w:r>
            <w:r w:rsidR="00AD3D7A">
              <w:rPr>
                <w:sz w:val="21"/>
                <w:szCs w:val="21"/>
              </w:rPr>
              <w:t xml:space="preserve"> </w:t>
            </w:r>
            <w:r w:rsidR="00D14DC9" w:rsidRPr="007045F2">
              <w:rPr>
                <w:sz w:val="21"/>
                <w:szCs w:val="21"/>
              </w:rPr>
              <w:t>м</w:t>
            </w:r>
            <w:proofErr w:type="gramStart"/>
            <w:r w:rsidR="00D14DC9"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BC7C8E" w:rsidRPr="005B4876" w:rsidTr="00F01062">
        <w:tc>
          <w:tcPr>
            <w:tcW w:w="10206" w:type="dxa"/>
            <w:gridSpan w:val="3"/>
            <w:shd w:val="clear" w:color="auto" w:fill="auto"/>
          </w:tcPr>
          <w:p w:rsidR="00BC7C8E" w:rsidRPr="007045F2" w:rsidRDefault="00BC7C8E" w:rsidP="00BC7C8E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 xml:space="preserve">Публичный сервитут испрашивается на земельном участке с кадастровым номером 38:06:150101:301 </w:t>
            </w:r>
            <w:r w:rsidR="001A7693" w:rsidRPr="007045F2">
              <w:rPr>
                <w:sz w:val="21"/>
                <w:szCs w:val="21"/>
              </w:rPr>
              <w:t xml:space="preserve">– 121 </w:t>
            </w:r>
            <w:r w:rsidRPr="007045F2">
              <w:rPr>
                <w:sz w:val="21"/>
                <w:szCs w:val="21"/>
              </w:rPr>
              <w:t>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  <w:r w:rsidR="001A7693" w:rsidRPr="007045F2">
              <w:rPr>
                <w:sz w:val="21"/>
                <w:szCs w:val="21"/>
                <w:vertAlign w:val="superscript"/>
              </w:rPr>
              <w:t xml:space="preserve">  </w:t>
            </w:r>
          </w:p>
        </w:tc>
      </w:tr>
      <w:tr w:rsidR="001A7693" w:rsidRPr="005B4876" w:rsidTr="00F01062">
        <w:tc>
          <w:tcPr>
            <w:tcW w:w="10206" w:type="dxa"/>
            <w:gridSpan w:val="3"/>
            <w:shd w:val="clear" w:color="auto" w:fill="auto"/>
          </w:tcPr>
          <w:p w:rsidR="001A7693" w:rsidRPr="007045F2" w:rsidRDefault="001A7693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38:06:150101:163</w:t>
            </w:r>
            <w:r w:rsidR="0006651A" w:rsidRPr="007045F2">
              <w:rPr>
                <w:sz w:val="21"/>
                <w:szCs w:val="21"/>
              </w:rPr>
              <w:t xml:space="preserve"> -</w:t>
            </w:r>
            <w:r w:rsidRPr="007045F2">
              <w:rPr>
                <w:sz w:val="21"/>
                <w:szCs w:val="21"/>
              </w:rPr>
              <w:t>1м</w:t>
            </w:r>
            <w:r w:rsidRPr="007045F2">
              <w:rPr>
                <w:sz w:val="21"/>
                <w:szCs w:val="21"/>
                <w:vertAlign w:val="superscript"/>
              </w:rPr>
              <w:t xml:space="preserve">2               </w:t>
            </w:r>
          </w:p>
        </w:tc>
      </w:tr>
      <w:tr w:rsidR="001A7693" w:rsidRPr="005B4876" w:rsidTr="00F01062">
        <w:tc>
          <w:tcPr>
            <w:tcW w:w="10206" w:type="dxa"/>
            <w:gridSpan w:val="3"/>
            <w:shd w:val="clear" w:color="auto" w:fill="auto"/>
          </w:tcPr>
          <w:p w:rsidR="001A7693" w:rsidRPr="007045F2" w:rsidRDefault="001A7693" w:rsidP="00BC7C8E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38:06:150101:144</w:t>
            </w:r>
            <w:r w:rsidR="0006651A" w:rsidRPr="007045F2">
              <w:rPr>
                <w:sz w:val="21"/>
                <w:szCs w:val="21"/>
              </w:rPr>
              <w:t xml:space="preserve"> -1м</w:t>
            </w:r>
            <w:r w:rsidR="0006651A" w:rsidRPr="007045F2">
              <w:rPr>
                <w:sz w:val="21"/>
                <w:szCs w:val="21"/>
                <w:vertAlign w:val="superscript"/>
              </w:rPr>
              <w:t xml:space="preserve">2  </w:t>
            </w:r>
            <w:r w:rsidR="0006651A" w:rsidRPr="007045F2">
              <w:rPr>
                <w:sz w:val="21"/>
                <w:szCs w:val="21"/>
              </w:rPr>
              <w:t xml:space="preserve">  </w:t>
            </w:r>
          </w:p>
        </w:tc>
      </w:tr>
      <w:tr w:rsidR="001A7693" w:rsidRPr="005B4876" w:rsidTr="00F01062">
        <w:tc>
          <w:tcPr>
            <w:tcW w:w="10206" w:type="dxa"/>
            <w:gridSpan w:val="3"/>
            <w:shd w:val="clear" w:color="auto" w:fill="auto"/>
          </w:tcPr>
          <w:p w:rsidR="001A7693" w:rsidRPr="007045F2" w:rsidRDefault="0006651A" w:rsidP="00BC7C8E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38:06:150101:152 -1м</w:t>
            </w:r>
            <w:r w:rsidRPr="007045F2">
              <w:rPr>
                <w:sz w:val="21"/>
                <w:szCs w:val="21"/>
                <w:vertAlign w:val="superscript"/>
              </w:rPr>
              <w:t xml:space="preserve">2   </w:t>
            </w:r>
          </w:p>
        </w:tc>
      </w:tr>
      <w:tr w:rsidR="0006651A" w:rsidRPr="005B4876" w:rsidTr="00F01062">
        <w:tc>
          <w:tcPr>
            <w:tcW w:w="10206" w:type="dxa"/>
            <w:gridSpan w:val="3"/>
            <w:shd w:val="clear" w:color="auto" w:fill="auto"/>
          </w:tcPr>
          <w:p w:rsidR="0006651A" w:rsidRPr="007045F2" w:rsidRDefault="0006651A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38:06:150101:132 -1м</w:t>
            </w:r>
            <w:r w:rsidRPr="007045F2">
              <w:rPr>
                <w:sz w:val="21"/>
                <w:szCs w:val="21"/>
                <w:vertAlign w:val="superscript"/>
              </w:rPr>
              <w:t xml:space="preserve">2   </w:t>
            </w:r>
          </w:p>
        </w:tc>
      </w:tr>
      <w:tr w:rsidR="0006651A" w:rsidRPr="005B4876" w:rsidTr="00F01062">
        <w:tc>
          <w:tcPr>
            <w:tcW w:w="10206" w:type="dxa"/>
            <w:gridSpan w:val="3"/>
            <w:shd w:val="clear" w:color="auto" w:fill="auto"/>
          </w:tcPr>
          <w:p w:rsidR="0006651A" w:rsidRPr="007045F2" w:rsidRDefault="0006651A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38:06:150101:121-1м</w:t>
            </w:r>
            <w:r w:rsidRPr="007045F2">
              <w:rPr>
                <w:sz w:val="21"/>
                <w:szCs w:val="21"/>
                <w:vertAlign w:val="superscript"/>
              </w:rPr>
              <w:t xml:space="preserve">2   </w:t>
            </w:r>
          </w:p>
        </w:tc>
      </w:tr>
      <w:tr w:rsidR="00362E69" w:rsidRPr="005B4876" w:rsidTr="00F01062">
        <w:tc>
          <w:tcPr>
            <w:tcW w:w="10206" w:type="dxa"/>
            <w:gridSpan w:val="3"/>
            <w:shd w:val="clear" w:color="auto" w:fill="auto"/>
          </w:tcPr>
          <w:p w:rsidR="00362E69" w:rsidRPr="007045F2" w:rsidRDefault="00362E69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38:06:150101:833 -5м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362E69" w:rsidRPr="005B4876" w:rsidTr="00F01062">
        <w:tc>
          <w:tcPr>
            <w:tcW w:w="10206" w:type="dxa"/>
            <w:gridSpan w:val="3"/>
            <w:shd w:val="clear" w:color="auto" w:fill="auto"/>
          </w:tcPr>
          <w:p w:rsidR="00362E69" w:rsidRPr="007045F2" w:rsidRDefault="00362E69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38:06:150101:551-1м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362E69" w:rsidRPr="005B4876" w:rsidTr="00F01062">
        <w:tc>
          <w:tcPr>
            <w:tcW w:w="10206" w:type="dxa"/>
            <w:gridSpan w:val="3"/>
            <w:shd w:val="clear" w:color="auto" w:fill="auto"/>
          </w:tcPr>
          <w:p w:rsidR="00362E69" w:rsidRPr="007045F2" w:rsidRDefault="00362E69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38:06:150101:109-5м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C01535" w:rsidRPr="005B4876" w:rsidTr="00F01062">
        <w:tc>
          <w:tcPr>
            <w:tcW w:w="10206" w:type="dxa"/>
            <w:gridSpan w:val="3"/>
            <w:shd w:val="clear" w:color="auto" w:fill="auto"/>
          </w:tcPr>
          <w:p w:rsidR="00C01535" w:rsidRPr="007045F2" w:rsidRDefault="00C01535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38:06:150101:393</w:t>
            </w:r>
            <w:r w:rsidR="007045F2">
              <w:rPr>
                <w:sz w:val="21"/>
                <w:szCs w:val="21"/>
              </w:rPr>
              <w:t xml:space="preserve"> </w:t>
            </w:r>
            <w:r w:rsidRPr="007045F2">
              <w:rPr>
                <w:sz w:val="21"/>
                <w:szCs w:val="21"/>
              </w:rPr>
              <w:t>-30 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C01535" w:rsidRPr="005B4876" w:rsidTr="00F01062">
        <w:tc>
          <w:tcPr>
            <w:tcW w:w="10206" w:type="dxa"/>
            <w:gridSpan w:val="3"/>
            <w:shd w:val="clear" w:color="auto" w:fill="auto"/>
          </w:tcPr>
          <w:p w:rsidR="00C01535" w:rsidRPr="007045F2" w:rsidRDefault="00C01535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38:06:150101:517</w:t>
            </w:r>
            <w:r w:rsidR="007045F2">
              <w:rPr>
                <w:sz w:val="21"/>
                <w:szCs w:val="21"/>
              </w:rPr>
              <w:t xml:space="preserve"> </w:t>
            </w:r>
            <w:r w:rsidRPr="007045F2">
              <w:rPr>
                <w:sz w:val="21"/>
                <w:szCs w:val="21"/>
              </w:rPr>
              <w:t>-2 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CD3074" w:rsidRPr="005B4876" w:rsidTr="00F01062">
        <w:tc>
          <w:tcPr>
            <w:tcW w:w="10206" w:type="dxa"/>
            <w:gridSpan w:val="3"/>
            <w:shd w:val="clear" w:color="auto" w:fill="auto"/>
          </w:tcPr>
          <w:p w:rsidR="00CD3074" w:rsidRPr="007045F2" w:rsidRDefault="00CD3074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38:06:150101:424</w:t>
            </w:r>
            <w:r w:rsidR="007045F2">
              <w:rPr>
                <w:sz w:val="21"/>
                <w:szCs w:val="21"/>
              </w:rPr>
              <w:t xml:space="preserve"> </w:t>
            </w:r>
            <w:r w:rsidRPr="007045F2">
              <w:rPr>
                <w:sz w:val="21"/>
                <w:szCs w:val="21"/>
              </w:rPr>
              <w:t>-1м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CD3074" w:rsidRPr="005B4876" w:rsidTr="00F01062">
        <w:tc>
          <w:tcPr>
            <w:tcW w:w="10206" w:type="dxa"/>
            <w:gridSpan w:val="3"/>
            <w:shd w:val="clear" w:color="auto" w:fill="auto"/>
          </w:tcPr>
          <w:p w:rsidR="00CD3074" w:rsidRPr="007045F2" w:rsidRDefault="00CD3074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38:06:000000:7742</w:t>
            </w:r>
            <w:r w:rsidR="007045F2">
              <w:rPr>
                <w:sz w:val="21"/>
                <w:szCs w:val="21"/>
              </w:rPr>
              <w:t xml:space="preserve"> </w:t>
            </w:r>
            <w:r w:rsidRPr="007045F2">
              <w:rPr>
                <w:sz w:val="21"/>
                <w:szCs w:val="21"/>
              </w:rPr>
              <w:t>-8м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CD3074" w:rsidRPr="005B4876" w:rsidTr="00F01062">
        <w:tc>
          <w:tcPr>
            <w:tcW w:w="10206" w:type="dxa"/>
            <w:gridSpan w:val="3"/>
            <w:shd w:val="clear" w:color="auto" w:fill="auto"/>
          </w:tcPr>
          <w:p w:rsidR="00CD3074" w:rsidRPr="007045F2" w:rsidRDefault="00CD3074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38:06:150101:1332</w:t>
            </w:r>
            <w:r w:rsidR="007045F2">
              <w:rPr>
                <w:sz w:val="21"/>
                <w:szCs w:val="21"/>
              </w:rPr>
              <w:t xml:space="preserve"> </w:t>
            </w:r>
            <w:r w:rsidRPr="007045F2">
              <w:rPr>
                <w:sz w:val="21"/>
                <w:szCs w:val="21"/>
              </w:rPr>
              <w:t>-26 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CD3074" w:rsidRPr="005B4876" w:rsidTr="00F01062">
        <w:tc>
          <w:tcPr>
            <w:tcW w:w="10206" w:type="dxa"/>
            <w:gridSpan w:val="3"/>
            <w:shd w:val="clear" w:color="auto" w:fill="auto"/>
          </w:tcPr>
          <w:p w:rsidR="00CD3074" w:rsidRPr="007045F2" w:rsidRDefault="00CD3074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38:06:150101:487</w:t>
            </w:r>
            <w:r w:rsidR="007045F2">
              <w:rPr>
                <w:sz w:val="21"/>
                <w:szCs w:val="21"/>
              </w:rPr>
              <w:t xml:space="preserve"> </w:t>
            </w:r>
            <w:r w:rsidRPr="007045F2">
              <w:rPr>
                <w:sz w:val="21"/>
                <w:szCs w:val="21"/>
              </w:rPr>
              <w:t>-1 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CD3074" w:rsidRPr="005B4876" w:rsidTr="00F01062">
        <w:tc>
          <w:tcPr>
            <w:tcW w:w="10206" w:type="dxa"/>
            <w:gridSpan w:val="3"/>
            <w:shd w:val="clear" w:color="auto" w:fill="auto"/>
          </w:tcPr>
          <w:p w:rsidR="00CD3074" w:rsidRPr="007045F2" w:rsidRDefault="0014665D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38:06:150527:1384</w:t>
            </w:r>
            <w:r w:rsidR="007045F2">
              <w:rPr>
                <w:sz w:val="21"/>
                <w:szCs w:val="21"/>
              </w:rPr>
              <w:t xml:space="preserve"> </w:t>
            </w:r>
            <w:r w:rsidRPr="007045F2">
              <w:rPr>
                <w:sz w:val="21"/>
                <w:szCs w:val="21"/>
              </w:rPr>
              <w:t>-7 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14665D" w:rsidRPr="005B4876" w:rsidTr="00F01062">
        <w:tc>
          <w:tcPr>
            <w:tcW w:w="10206" w:type="dxa"/>
            <w:gridSpan w:val="3"/>
            <w:shd w:val="clear" w:color="auto" w:fill="auto"/>
          </w:tcPr>
          <w:p w:rsidR="0014665D" w:rsidRPr="007045F2" w:rsidRDefault="0014665D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38:06:150527:1558</w:t>
            </w:r>
            <w:r w:rsidR="007045F2">
              <w:rPr>
                <w:sz w:val="21"/>
                <w:szCs w:val="21"/>
              </w:rPr>
              <w:t xml:space="preserve"> </w:t>
            </w:r>
            <w:r w:rsidRPr="007045F2">
              <w:rPr>
                <w:sz w:val="21"/>
                <w:szCs w:val="21"/>
              </w:rPr>
              <w:t>-5 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14665D" w:rsidRPr="005B4876" w:rsidTr="00F01062">
        <w:tc>
          <w:tcPr>
            <w:tcW w:w="10206" w:type="dxa"/>
            <w:gridSpan w:val="3"/>
            <w:shd w:val="clear" w:color="auto" w:fill="auto"/>
          </w:tcPr>
          <w:p w:rsidR="0014665D" w:rsidRPr="007045F2" w:rsidRDefault="007045F2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38:06:150527:558</w:t>
            </w:r>
            <w:r>
              <w:rPr>
                <w:sz w:val="21"/>
                <w:szCs w:val="21"/>
              </w:rPr>
              <w:t xml:space="preserve"> </w:t>
            </w:r>
            <w:r w:rsidRPr="007045F2">
              <w:rPr>
                <w:sz w:val="21"/>
                <w:szCs w:val="21"/>
              </w:rPr>
              <w:t>-186 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7045F2" w:rsidRPr="005B4876" w:rsidTr="00F01062">
        <w:tc>
          <w:tcPr>
            <w:tcW w:w="10206" w:type="dxa"/>
            <w:gridSpan w:val="3"/>
            <w:shd w:val="clear" w:color="auto" w:fill="auto"/>
          </w:tcPr>
          <w:p w:rsidR="007045F2" w:rsidRPr="007045F2" w:rsidRDefault="007045F2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38:06:150527:758</w:t>
            </w:r>
            <w:r>
              <w:rPr>
                <w:sz w:val="21"/>
                <w:szCs w:val="21"/>
              </w:rPr>
              <w:t xml:space="preserve"> </w:t>
            </w:r>
            <w:r w:rsidR="007159F6">
              <w:rPr>
                <w:sz w:val="21"/>
                <w:szCs w:val="21"/>
              </w:rPr>
              <w:t>- 4</w:t>
            </w:r>
            <w:r w:rsidRPr="007045F2">
              <w:rPr>
                <w:sz w:val="21"/>
                <w:szCs w:val="21"/>
              </w:rPr>
              <w:t>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7045F2" w:rsidRPr="005B4876" w:rsidTr="00F01062">
        <w:tc>
          <w:tcPr>
            <w:tcW w:w="10206" w:type="dxa"/>
            <w:gridSpan w:val="3"/>
            <w:shd w:val="clear" w:color="auto" w:fill="auto"/>
          </w:tcPr>
          <w:p w:rsidR="007045F2" w:rsidRPr="007045F2" w:rsidRDefault="007045F2" w:rsidP="0006651A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38:06:150527:1655</w:t>
            </w:r>
            <w:r>
              <w:rPr>
                <w:sz w:val="21"/>
                <w:szCs w:val="21"/>
              </w:rPr>
              <w:t xml:space="preserve"> </w:t>
            </w:r>
            <w:r w:rsidRPr="007045F2">
              <w:rPr>
                <w:sz w:val="21"/>
                <w:szCs w:val="21"/>
              </w:rPr>
              <w:t>-2 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7045F2" w:rsidRPr="005B4876" w:rsidTr="00F01062">
        <w:tc>
          <w:tcPr>
            <w:tcW w:w="10206" w:type="dxa"/>
            <w:gridSpan w:val="3"/>
            <w:shd w:val="clear" w:color="auto" w:fill="auto"/>
          </w:tcPr>
          <w:p w:rsidR="007045F2" w:rsidRPr="007045F2" w:rsidRDefault="007045F2" w:rsidP="007045F2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38:06:150527:834</w:t>
            </w:r>
            <w:r>
              <w:rPr>
                <w:sz w:val="21"/>
                <w:szCs w:val="21"/>
              </w:rPr>
              <w:t xml:space="preserve"> </w:t>
            </w:r>
            <w:r w:rsidRPr="007045F2">
              <w:rPr>
                <w:sz w:val="21"/>
                <w:szCs w:val="21"/>
              </w:rPr>
              <w:t>-6 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7045F2" w:rsidRPr="005B4876" w:rsidTr="00F01062">
        <w:tc>
          <w:tcPr>
            <w:tcW w:w="10206" w:type="dxa"/>
            <w:gridSpan w:val="3"/>
            <w:shd w:val="clear" w:color="auto" w:fill="auto"/>
          </w:tcPr>
          <w:p w:rsidR="007045F2" w:rsidRPr="007045F2" w:rsidRDefault="007045F2" w:rsidP="007045F2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38:06:150527:472</w:t>
            </w:r>
            <w:r>
              <w:rPr>
                <w:sz w:val="21"/>
                <w:szCs w:val="21"/>
              </w:rPr>
              <w:t xml:space="preserve"> </w:t>
            </w:r>
            <w:r w:rsidRPr="007045F2">
              <w:rPr>
                <w:sz w:val="21"/>
                <w:szCs w:val="21"/>
              </w:rPr>
              <w:t>-1м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7045F2" w:rsidRPr="005B4876" w:rsidTr="00F01062">
        <w:tc>
          <w:tcPr>
            <w:tcW w:w="10206" w:type="dxa"/>
            <w:gridSpan w:val="3"/>
            <w:shd w:val="clear" w:color="auto" w:fill="auto"/>
          </w:tcPr>
          <w:p w:rsidR="007045F2" w:rsidRPr="007045F2" w:rsidRDefault="007045F2" w:rsidP="007045F2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38:06:150527:1397</w:t>
            </w:r>
            <w:r>
              <w:rPr>
                <w:sz w:val="21"/>
                <w:szCs w:val="21"/>
              </w:rPr>
              <w:t xml:space="preserve"> </w:t>
            </w:r>
            <w:r w:rsidRPr="007045F2">
              <w:rPr>
                <w:sz w:val="21"/>
                <w:szCs w:val="21"/>
              </w:rPr>
              <w:t>-1м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7045F2" w:rsidRPr="005B4876" w:rsidTr="00F01062">
        <w:tc>
          <w:tcPr>
            <w:tcW w:w="10206" w:type="dxa"/>
            <w:gridSpan w:val="3"/>
            <w:shd w:val="clear" w:color="auto" w:fill="auto"/>
          </w:tcPr>
          <w:p w:rsidR="007045F2" w:rsidRPr="007045F2" w:rsidRDefault="007045F2" w:rsidP="007045F2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38:06:150527:794</w:t>
            </w:r>
            <w:r>
              <w:rPr>
                <w:sz w:val="21"/>
                <w:szCs w:val="21"/>
              </w:rPr>
              <w:t xml:space="preserve"> -</w:t>
            </w:r>
            <w:r w:rsidRPr="007045F2">
              <w:rPr>
                <w:sz w:val="21"/>
                <w:szCs w:val="21"/>
              </w:rPr>
              <w:t>1м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7045F2" w:rsidRPr="005B4876" w:rsidTr="00F01062">
        <w:tc>
          <w:tcPr>
            <w:tcW w:w="10206" w:type="dxa"/>
            <w:gridSpan w:val="3"/>
            <w:shd w:val="clear" w:color="auto" w:fill="auto"/>
          </w:tcPr>
          <w:p w:rsidR="007045F2" w:rsidRPr="007045F2" w:rsidRDefault="007045F2" w:rsidP="007045F2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38:06:150527:800</w:t>
            </w:r>
            <w:r>
              <w:rPr>
                <w:sz w:val="21"/>
                <w:szCs w:val="21"/>
              </w:rPr>
              <w:t xml:space="preserve"> - 4</w:t>
            </w:r>
            <w:r w:rsidRPr="007045F2">
              <w:rPr>
                <w:sz w:val="21"/>
                <w:szCs w:val="21"/>
              </w:rPr>
              <w:t>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7045F2" w:rsidRPr="005B4876" w:rsidTr="00F01062">
        <w:tc>
          <w:tcPr>
            <w:tcW w:w="10206" w:type="dxa"/>
            <w:gridSpan w:val="3"/>
            <w:shd w:val="clear" w:color="auto" w:fill="auto"/>
          </w:tcPr>
          <w:p w:rsidR="007045F2" w:rsidRPr="007045F2" w:rsidRDefault="007045F2" w:rsidP="00452F4E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 38:06:150527:424</w:t>
            </w:r>
            <w:r>
              <w:rPr>
                <w:sz w:val="21"/>
                <w:szCs w:val="21"/>
              </w:rPr>
              <w:t xml:space="preserve"> -</w:t>
            </w:r>
            <w:r w:rsidR="00452F4E" w:rsidRPr="007045F2">
              <w:rPr>
                <w:sz w:val="21"/>
                <w:szCs w:val="21"/>
              </w:rPr>
              <w:t>1м</w:t>
            </w:r>
            <w:r w:rsidR="00452F4E"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452F4E" w:rsidRPr="005B4876" w:rsidTr="00F01062">
        <w:tc>
          <w:tcPr>
            <w:tcW w:w="10206" w:type="dxa"/>
            <w:gridSpan w:val="3"/>
            <w:shd w:val="clear" w:color="auto" w:fill="auto"/>
          </w:tcPr>
          <w:p w:rsidR="00452F4E" w:rsidRPr="007045F2" w:rsidRDefault="00452F4E" w:rsidP="00452F4E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452F4E">
              <w:rPr>
                <w:sz w:val="21"/>
                <w:szCs w:val="21"/>
              </w:rPr>
              <w:t xml:space="preserve"> 38:06:150527:422</w:t>
            </w:r>
            <w:r>
              <w:rPr>
                <w:sz w:val="21"/>
                <w:szCs w:val="21"/>
              </w:rPr>
              <w:t xml:space="preserve"> -</w:t>
            </w:r>
            <w:r w:rsidRPr="007045F2">
              <w:rPr>
                <w:sz w:val="21"/>
                <w:szCs w:val="21"/>
              </w:rPr>
              <w:t>1м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452F4E" w:rsidRPr="005B4876" w:rsidTr="00F01062">
        <w:tc>
          <w:tcPr>
            <w:tcW w:w="10206" w:type="dxa"/>
            <w:gridSpan w:val="3"/>
            <w:shd w:val="clear" w:color="auto" w:fill="auto"/>
          </w:tcPr>
          <w:p w:rsidR="00452F4E" w:rsidRPr="007045F2" w:rsidRDefault="00452F4E" w:rsidP="00452F4E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452F4E">
              <w:rPr>
                <w:sz w:val="21"/>
                <w:szCs w:val="21"/>
              </w:rPr>
              <w:t xml:space="preserve"> 38:06:150527:413</w:t>
            </w:r>
            <w:r>
              <w:rPr>
                <w:sz w:val="21"/>
                <w:szCs w:val="21"/>
              </w:rPr>
              <w:t xml:space="preserve"> -</w:t>
            </w:r>
            <w:r w:rsidRPr="007045F2">
              <w:rPr>
                <w:sz w:val="21"/>
                <w:szCs w:val="21"/>
              </w:rPr>
              <w:t>1м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  <w:r>
              <w:rPr>
                <w:sz w:val="21"/>
                <w:szCs w:val="21"/>
              </w:rPr>
              <w:t xml:space="preserve"> </w:t>
            </w:r>
          </w:p>
        </w:tc>
      </w:tr>
      <w:tr w:rsidR="00452F4E" w:rsidRPr="005B4876" w:rsidTr="00F01062">
        <w:tc>
          <w:tcPr>
            <w:tcW w:w="10206" w:type="dxa"/>
            <w:gridSpan w:val="3"/>
            <w:shd w:val="clear" w:color="auto" w:fill="auto"/>
          </w:tcPr>
          <w:p w:rsidR="00452F4E" w:rsidRPr="007045F2" w:rsidRDefault="00452F4E" w:rsidP="00452F4E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452F4E">
              <w:rPr>
                <w:sz w:val="21"/>
                <w:szCs w:val="21"/>
              </w:rPr>
              <w:t xml:space="preserve"> 38:06:150527:1920</w:t>
            </w:r>
            <w:r>
              <w:rPr>
                <w:sz w:val="21"/>
                <w:szCs w:val="21"/>
              </w:rPr>
              <w:t xml:space="preserve"> - 4</w:t>
            </w:r>
            <w:r w:rsidRPr="007045F2">
              <w:rPr>
                <w:sz w:val="21"/>
                <w:szCs w:val="21"/>
              </w:rPr>
              <w:t>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452F4E" w:rsidRPr="005B4876" w:rsidTr="00F01062">
        <w:tc>
          <w:tcPr>
            <w:tcW w:w="10206" w:type="dxa"/>
            <w:gridSpan w:val="3"/>
            <w:shd w:val="clear" w:color="auto" w:fill="auto"/>
          </w:tcPr>
          <w:p w:rsidR="00452F4E" w:rsidRPr="007045F2" w:rsidRDefault="00452F4E" w:rsidP="00452F4E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452F4E">
              <w:rPr>
                <w:sz w:val="21"/>
                <w:szCs w:val="21"/>
              </w:rPr>
              <w:t xml:space="preserve"> 38:06:150527:278</w:t>
            </w:r>
            <w:r>
              <w:rPr>
                <w:sz w:val="21"/>
                <w:szCs w:val="21"/>
              </w:rPr>
              <w:t xml:space="preserve"> - 3</w:t>
            </w:r>
            <w:r w:rsidRPr="007045F2">
              <w:rPr>
                <w:sz w:val="21"/>
                <w:szCs w:val="21"/>
              </w:rPr>
              <w:t>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452F4E" w:rsidRPr="005B4876" w:rsidTr="00F01062">
        <w:tc>
          <w:tcPr>
            <w:tcW w:w="10206" w:type="dxa"/>
            <w:gridSpan w:val="3"/>
            <w:shd w:val="clear" w:color="auto" w:fill="auto"/>
          </w:tcPr>
          <w:p w:rsidR="00452F4E" w:rsidRPr="007045F2" w:rsidRDefault="00452F4E" w:rsidP="00452F4E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452F4E">
              <w:rPr>
                <w:sz w:val="21"/>
                <w:szCs w:val="21"/>
              </w:rPr>
              <w:t xml:space="preserve"> 38:06:150527:291</w:t>
            </w:r>
            <w:r>
              <w:rPr>
                <w:sz w:val="21"/>
                <w:szCs w:val="21"/>
              </w:rPr>
              <w:t xml:space="preserve"> -2</w:t>
            </w:r>
            <w:r w:rsidRPr="007045F2">
              <w:rPr>
                <w:sz w:val="21"/>
                <w:szCs w:val="21"/>
              </w:rPr>
              <w:t>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452F4E" w:rsidRPr="005B4876" w:rsidTr="00F01062">
        <w:tc>
          <w:tcPr>
            <w:tcW w:w="10206" w:type="dxa"/>
            <w:gridSpan w:val="3"/>
            <w:shd w:val="clear" w:color="auto" w:fill="auto"/>
          </w:tcPr>
          <w:p w:rsidR="00452F4E" w:rsidRPr="007045F2" w:rsidRDefault="00452F4E" w:rsidP="00452F4E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452F4E">
              <w:rPr>
                <w:sz w:val="21"/>
                <w:szCs w:val="21"/>
              </w:rPr>
              <w:t xml:space="preserve"> 38:06:150527:1389</w:t>
            </w:r>
            <w:r>
              <w:rPr>
                <w:sz w:val="21"/>
                <w:szCs w:val="21"/>
              </w:rPr>
              <w:t xml:space="preserve"> - 1</w:t>
            </w:r>
            <w:r w:rsidRPr="007045F2">
              <w:rPr>
                <w:sz w:val="21"/>
                <w:szCs w:val="21"/>
              </w:rPr>
              <w:t>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452F4E" w:rsidRPr="005B4876" w:rsidTr="00F01062">
        <w:tc>
          <w:tcPr>
            <w:tcW w:w="10206" w:type="dxa"/>
            <w:gridSpan w:val="3"/>
            <w:shd w:val="clear" w:color="auto" w:fill="auto"/>
          </w:tcPr>
          <w:p w:rsidR="00452F4E" w:rsidRPr="007045F2" w:rsidRDefault="00452F4E" w:rsidP="00452F4E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452F4E">
              <w:rPr>
                <w:sz w:val="21"/>
                <w:szCs w:val="21"/>
              </w:rPr>
              <w:t xml:space="preserve"> 38:06:150527:1760</w:t>
            </w:r>
            <w:r>
              <w:rPr>
                <w:sz w:val="21"/>
                <w:szCs w:val="21"/>
              </w:rPr>
              <w:t xml:space="preserve"> - </w:t>
            </w:r>
            <w:r w:rsidR="007159F6">
              <w:rPr>
                <w:sz w:val="21"/>
                <w:szCs w:val="21"/>
              </w:rPr>
              <w:t>5</w:t>
            </w:r>
            <w:r w:rsidR="007159F6" w:rsidRPr="007045F2">
              <w:rPr>
                <w:sz w:val="21"/>
                <w:szCs w:val="21"/>
              </w:rPr>
              <w:t>м</w:t>
            </w:r>
            <w:r w:rsidR="007159F6"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7159F6" w:rsidRPr="005B4876" w:rsidTr="00F01062">
        <w:tc>
          <w:tcPr>
            <w:tcW w:w="10206" w:type="dxa"/>
            <w:gridSpan w:val="3"/>
            <w:shd w:val="clear" w:color="auto" w:fill="auto"/>
          </w:tcPr>
          <w:p w:rsidR="007159F6" w:rsidRPr="007045F2" w:rsidRDefault="00B27123" w:rsidP="00452F4E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7159F6">
              <w:rPr>
                <w:sz w:val="21"/>
                <w:szCs w:val="21"/>
              </w:rPr>
              <w:t xml:space="preserve"> </w:t>
            </w:r>
            <w:r w:rsidR="007159F6" w:rsidRPr="007159F6">
              <w:rPr>
                <w:sz w:val="21"/>
                <w:szCs w:val="21"/>
              </w:rPr>
              <w:t>38:06:150527:347</w:t>
            </w:r>
            <w:r>
              <w:rPr>
                <w:sz w:val="21"/>
                <w:szCs w:val="21"/>
              </w:rPr>
              <w:t xml:space="preserve"> - 1</w:t>
            </w:r>
            <w:r w:rsidRPr="007045F2">
              <w:rPr>
                <w:sz w:val="21"/>
                <w:szCs w:val="21"/>
              </w:rPr>
              <w:t>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B27123" w:rsidRPr="005B4876" w:rsidTr="00F01062">
        <w:tc>
          <w:tcPr>
            <w:tcW w:w="10206" w:type="dxa"/>
            <w:gridSpan w:val="3"/>
            <w:shd w:val="clear" w:color="auto" w:fill="auto"/>
          </w:tcPr>
          <w:p w:rsidR="00B27123" w:rsidRPr="007045F2" w:rsidRDefault="00B27123" w:rsidP="0086006F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B27123">
              <w:rPr>
                <w:sz w:val="21"/>
                <w:szCs w:val="21"/>
              </w:rPr>
              <w:t xml:space="preserve"> 38:06:150527:345</w:t>
            </w:r>
            <w:r w:rsidR="0086006F">
              <w:rPr>
                <w:sz w:val="21"/>
                <w:szCs w:val="21"/>
              </w:rPr>
              <w:t xml:space="preserve"> - </w:t>
            </w:r>
            <w:r>
              <w:rPr>
                <w:sz w:val="21"/>
                <w:szCs w:val="21"/>
              </w:rPr>
              <w:t>1</w:t>
            </w:r>
            <w:r w:rsidRPr="007045F2">
              <w:rPr>
                <w:sz w:val="21"/>
                <w:szCs w:val="21"/>
              </w:rPr>
              <w:t>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B27123" w:rsidRPr="005B4876" w:rsidTr="00F01062">
        <w:tc>
          <w:tcPr>
            <w:tcW w:w="10206" w:type="dxa"/>
            <w:gridSpan w:val="3"/>
            <w:shd w:val="clear" w:color="auto" w:fill="auto"/>
          </w:tcPr>
          <w:p w:rsidR="00B27123" w:rsidRPr="007045F2" w:rsidRDefault="0086006F" w:rsidP="00452F4E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86006F">
              <w:rPr>
                <w:sz w:val="21"/>
                <w:szCs w:val="21"/>
              </w:rPr>
              <w:t xml:space="preserve"> 38:06:150527:335</w:t>
            </w:r>
            <w:r>
              <w:rPr>
                <w:sz w:val="21"/>
                <w:szCs w:val="21"/>
              </w:rPr>
              <w:t xml:space="preserve"> - 2 </w:t>
            </w:r>
            <w:r w:rsidRPr="007045F2">
              <w:rPr>
                <w:sz w:val="21"/>
                <w:szCs w:val="21"/>
              </w:rPr>
              <w:t>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86006F" w:rsidRPr="005B4876" w:rsidTr="00F01062">
        <w:tc>
          <w:tcPr>
            <w:tcW w:w="10206" w:type="dxa"/>
            <w:gridSpan w:val="3"/>
            <w:shd w:val="clear" w:color="auto" w:fill="auto"/>
          </w:tcPr>
          <w:p w:rsidR="0086006F" w:rsidRPr="007045F2" w:rsidRDefault="0086006F" w:rsidP="00452F4E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86006F">
              <w:rPr>
                <w:sz w:val="21"/>
                <w:szCs w:val="21"/>
              </w:rPr>
              <w:t xml:space="preserve"> 38:06:150527:1386</w:t>
            </w:r>
            <w:r>
              <w:rPr>
                <w:sz w:val="21"/>
                <w:szCs w:val="21"/>
              </w:rPr>
              <w:t xml:space="preserve"> - 1</w:t>
            </w:r>
            <w:r w:rsidRPr="007045F2">
              <w:rPr>
                <w:sz w:val="21"/>
                <w:szCs w:val="21"/>
              </w:rPr>
              <w:t>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86006F" w:rsidRPr="005B4876" w:rsidTr="00F01062">
        <w:tc>
          <w:tcPr>
            <w:tcW w:w="10206" w:type="dxa"/>
            <w:gridSpan w:val="3"/>
            <w:shd w:val="clear" w:color="auto" w:fill="auto"/>
          </w:tcPr>
          <w:p w:rsidR="0086006F" w:rsidRPr="007045F2" w:rsidRDefault="0086006F" w:rsidP="00452F4E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86006F">
              <w:rPr>
                <w:sz w:val="21"/>
                <w:szCs w:val="21"/>
              </w:rPr>
              <w:t xml:space="preserve"> 38:06:150527:290</w:t>
            </w:r>
            <w:r>
              <w:rPr>
                <w:sz w:val="21"/>
                <w:szCs w:val="21"/>
              </w:rPr>
              <w:t xml:space="preserve"> - 3</w:t>
            </w:r>
            <w:r w:rsidRPr="007045F2">
              <w:rPr>
                <w:sz w:val="21"/>
                <w:szCs w:val="21"/>
              </w:rPr>
              <w:t>м</w:t>
            </w:r>
            <w:r w:rsidRPr="007045F2">
              <w:rPr>
                <w:sz w:val="21"/>
                <w:szCs w:val="21"/>
                <w:vertAlign w:val="superscript"/>
              </w:rPr>
              <w:t>2</w:t>
            </w:r>
          </w:p>
        </w:tc>
      </w:tr>
      <w:tr w:rsidR="0086006F" w:rsidRPr="005B4876" w:rsidTr="00F01062">
        <w:tc>
          <w:tcPr>
            <w:tcW w:w="10206" w:type="dxa"/>
            <w:gridSpan w:val="3"/>
            <w:shd w:val="clear" w:color="auto" w:fill="auto"/>
          </w:tcPr>
          <w:p w:rsidR="0086006F" w:rsidRPr="007045F2" w:rsidRDefault="0086006F" w:rsidP="0086006F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86006F">
              <w:rPr>
                <w:sz w:val="21"/>
                <w:szCs w:val="21"/>
              </w:rPr>
              <w:t xml:space="preserve"> 38:06:150527:788</w:t>
            </w:r>
            <w:r>
              <w:rPr>
                <w:sz w:val="21"/>
                <w:szCs w:val="21"/>
              </w:rPr>
              <w:t xml:space="preserve"> - 2 </w:t>
            </w:r>
            <w:r w:rsidRPr="007045F2">
              <w:rPr>
                <w:sz w:val="21"/>
                <w:szCs w:val="21"/>
              </w:rPr>
              <w:t>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86006F" w:rsidRPr="005B4876" w:rsidTr="00F01062">
        <w:tc>
          <w:tcPr>
            <w:tcW w:w="10206" w:type="dxa"/>
            <w:gridSpan w:val="3"/>
            <w:shd w:val="clear" w:color="auto" w:fill="auto"/>
          </w:tcPr>
          <w:p w:rsidR="0086006F" w:rsidRPr="007045F2" w:rsidRDefault="0086006F" w:rsidP="0086006F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86006F">
              <w:rPr>
                <w:sz w:val="21"/>
                <w:szCs w:val="21"/>
              </w:rPr>
              <w:t xml:space="preserve"> 38:06:150527:521</w:t>
            </w:r>
            <w:r>
              <w:rPr>
                <w:sz w:val="21"/>
                <w:szCs w:val="21"/>
              </w:rPr>
              <w:t xml:space="preserve"> - 3 </w:t>
            </w:r>
            <w:r w:rsidRPr="007045F2">
              <w:rPr>
                <w:sz w:val="21"/>
                <w:szCs w:val="21"/>
              </w:rPr>
              <w:t>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86006F" w:rsidRPr="005B4876" w:rsidTr="00F01062">
        <w:tc>
          <w:tcPr>
            <w:tcW w:w="10206" w:type="dxa"/>
            <w:gridSpan w:val="3"/>
            <w:shd w:val="clear" w:color="auto" w:fill="auto"/>
          </w:tcPr>
          <w:p w:rsidR="0086006F" w:rsidRPr="0086006F" w:rsidRDefault="0086006F" w:rsidP="0086006F">
            <w:pPr>
              <w:jc w:val="both"/>
              <w:rPr>
                <w:b/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>
              <w:rPr>
                <w:sz w:val="21"/>
                <w:szCs w:val="21"/>
              </w:rPr>
              <w:t xml:space="preserve"> </w:t>
            </w:r>
            <w:r w:rsidRPr="0086006F">
              <w:rPr>
                <w:sz w:val="21"/>
                <w:szCs w:val="21"/>
              </w:rPr>
              <w:t>38:06:150527:759</w:t>
            </w:r>
            <w:r>
              <w:rPr>
                <w:sz w:val="21"/>
                <w:szCs w:val="21"/>
              </w:rPr>
              <w:t xml:space="preserve"> - 1</w:t>
            </w:r>
            <w:r w:rsidRPr="007045F2">
              <w:rPr>
                <w:sz w:val="21"/>
                <w:szCs w:val="21"/>
              </w:rPr>
              <w:t xml:space="preserve"> 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86006F" w:rsidRPr="005B4876" w:rsidTr="00F01062">
        <w:tc>
          <w:tcPr>
            <w:tcW w:w="10206" w:type="dxa"/>
            <w:gridSpan w:val="3"/>
            <w:shd w:val="clear" w:color="auto" w:fill="auto"/>
          </w:tcPr>
          <w:p w:rsidR="0086006F" w:rsidRPr="007045F2" w:rsidRDefault="00BA2CA0" w:rsidP="0086006F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BA2CA0">
              <w:rPr>
                <w:sz w:val="21"/>
                <w:szCs w:val="21"/>
              </w:rPr>
              <w:t xml:space="preserve"> 38:06:150527:789</w:t>
            </w:r>
            <w:r>
              <w:rPr>
                <w:sz w:val="21"/>
                <w:szCs w:val="21"/>
              </w:rPr>
              <w:t xml:space="preserve"> - 1</w:t>
            </w:r>
            <w:r w:rsidRPr="007045F2">
              <w:rPr>
                <w:sz w:val="21"/>
                <w:szCs w:val="21"/>
              </w:rPr>
              <w:t xml:space="preserve"> 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BA2CA0" w:rsidRPr="005B4876" w:rsidTr="00F01062">
        <w:tc>
          <w:tcPr>
            <w:tcW w:w="10206" w:type="dxa"/>
            <w:gridSpan w:val="3"/>
            <w:shd w:val="clear" w:color="auto" w:fill="auto"/>
          </w:tcPr>
          <w:p w:rsidR="00BA2CA0" w:rsidRPr="007045F2" w:rsidRDefault="00BA2CA0" w:rsidP="0086006F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BA2CA0">
              <w:rPr>
                <w:sz w:val="21"/>
                <w:szCs w:val="21"/>
              </w:rPr>
              <w:t xml:space="preserve"> 38:06:150527:1355</w:t>
            </w:r>
            <w:r>
              <w:rPr>
                <w:sz w:val="21"/>
                <w:szCs w:val="21"/>
              </w:rPr>
              <w:t xml:space="preserve"> – 1 </w:t>
            </w:r>
            <w:r w:rsidRPr="007045F2">
              <w:rPr>
                <w:sz w:val="21"/>
                <w:szCs w:val="21"/>
              </w:rPr>
              <w:t>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BA2CA0" w:rsidRPr="005B4876" w:rsidTr="00F01062">
        <w:tc>
          <w:tcPr>
            <w:tcW w:w="10206" w:type="dxa"/>
            <w:gridSpan w:val="3"/>
            <w:shd w:val="clear" w:color="auto" w:fill="auto"/>
          </w:tcPr>
          <w:p w:rsidR="00BA2CA0" w:rsidRPr="007045F2" w:rsidRDefault="00BA2CA0" w:rsidP="0086006F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BA2CA0">
              <w:rPr>
                <w:sz w:val="21"/>
                <w:szCs w:val="21"/>
              </w:rPr>
              <w:t xml:space="preserve"> 38:06:150527:525</w:t>
            </w:r>
            <w:r>
              <w:rPr>
                <w:sz w:val="21"/>
                <w:szCs w:val="21"/>
              </w:rPr>
              <w:t xml:space="preserve"> -1</w:t>
            </w:r>
            <w:r w:rsidRPr="007045F2">
              <w:rPr>
                <w:sz w:val="21"/>
                <w:szCs w:val="21"/>
              </w:rPr>
              <w:t xml:space="preserve"> 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BA2CA0" w:rsidRPr="005B4876" w:rsidTr="00F01062">
        <w:tc>
          <w:tcPr>
            <w:tcW w:w="10206" w:type="dxa"/>
            <w:gridSpan w:val="3"/>
            <w:shd w:val="clear" w:color="auto" w:fill="auto"/>
          </w:tcPr>
          <w:p w:rsidR="00BA2CA0" w:rsidRPr="007045F2" w:rsidRDefault="00BA2CA0" w:rsidP="0086006F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BA2CA0">
              <w:rPr>
                <w:sz w:val="21"/>
                <w:szCs w:val="21"/>
              </w:rPr>
              <w:t xml:space="preserve"> 38:06:150527:526</w:t>
            </w:r>
            <w:r>
              <w:rPr>
                <w:sz w:val="21"/>
                <w:szCs w:val="21"/>
              </w:rPr>
              <w:t xml:space="preserve"> -5 </w:t>
            </w:r>
            <w:r w:rsidRPr="007045F2">
              <w:rPr>
                <w:sz w:val="21"/>
                <w:szCs w:val="21"/>
              </w:rPr>
              <w:t>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BA2CA0" w:rsidRPr="005B4876" w:rsidTr="00F01062">
        <w:tc>
          <w:tcPr>
            <w:tcW w:w="10206" w:type="dxa"/>
            <w:gridSpan w:val="3"/>
            <w:shd w:val="clear" w:color="auto" w:fill="auto"/>
          </w:tcPr>
          <w:p w:rsidR="00BA2CA0" w:rsidRPr="007045F2" w:rsidRDefault="00BA2CA0" w:rsidP="0086006F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BA2CA0">
              <w:rPr>
                <w:sz w:val="21"/>
                <w:szCs w:val="21"/>
              </w:rPr>
              <w:t xml:space="preserve"> 38:06:150527:713</w:t>
            </w:r>
            <w:r>
              <w:rPr>
                <w:sz w:val="21"/>
                <w:szCs w:val="21"/>
              </w:rPr>
              <w:t xml:space="preserve"> -</w:t>
            </w:r>
            <w:r w:rsidR="00B20A34">
              <w:rPr>
                <w:sz w:val="21"/>
                <w:szCs w:val="21"/>
              </w:rPr>
              <w:t xml:space="preserve">129 </w:t>
            </w:r>
            <w:r w:rsidRPr="007045F2">
              <w:rPr>
                <w:sz w:val="21"/>
                <w:szCs w:val="21"/>
              </w:rPr>
              <w:t>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BA2CA0" w:rsidRPr="005B4876" w:rsidTr="00F01062">
        <w:tc>
          <w:tcPr>
            <w:tcW w:w="10206" w:type="dxa"/>
            <w:gridSpan w:val="3"/>
            <w:shd w:val="clear" w:color="auto" w:fill="auto"/>
          </w:tcPr>
          <w:p w:rsidR="00BA2CA0" w:rsidRPr="007045F2" w:rsidRDefault="00B20A34" w:rsidP="0086006F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B20A34">
              <w:rPr>
                <w:sz w:val="21"/>
                <w:szCs w:val="21"/>
              </w:rPr>
              <w:t xml:space="preserve"> 38:06:150527:607</w:t>
            </w:r>
            <w:r>
              <w:rPr>
                <w:sz w:val="21"/>
                <w:szCs w:val="21"/>
              </w:rPr>
              <w:t xml:space="preserve"> - 1 </w:t>
            </w:r>
            <w:r w:rsidRPr="007045F2">
              <w:rPr>
                <w:sz w:val="21"/>
                <w:szCs w:val="21"/>
              </w:rPr>
              <w:t>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B20A34" w:rsidRPr="005B4876" w:rsidTr="00F01062">
        <w:tc>
          <w:tcPr>
            <w:tcW w:w="10206" w:type="dxa"/>
            <w:gridSpan w:val="3"/>
            <w:shd w:val="clear" w:color="auto" w:fill="auto"/>
          </w:tcPr>
          <w:p w:rsidR="00B20A34" w:rsidRPr="007045F2" w:rsidRDefault="00B20A34" w:rsidP="0086006F">
            <w:pPr>
              <w:jc w:val="both"/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B20A34">
              <w:rPr>
                <w:sz w:val="21"/>
                <w:szCs w:val="21"/>
              </w:rPr>
              <w:t xml:space="preserve"> 38:06:000000:6167</w:t>
            </w:r>
            <w:r>
              <w:rPr>
                <w:sz w:val="21"/>
                <w:szCs w:val="21"/>
              </w:rPr>
              <w:t xml:space="preserve">- 3 </w:t>
            </w:r>
            <w:r w:rsidRPr="007045F2">
              <w:rPr>
                <w:sz w:val="21"/>
                <w:szCs w:val="21"/>
              </w:rPr>
              <w:t>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B20A34" w:rsidRPr="005B4876" w:rsidTr="00F01062">
        <w:tc>
          <w:tcPr>
            <w:tcW w:w="10206" w:type="dxa"/>
            <w:gridSpan w:val="3"/>
            <w:shd w:val="clear" w:color="auto" w:fill="auto"/>
          </w:tcPr>
          <w:p w:rsidR="00B20A34" w:rsidRPr="00B20A34" w:rsidRDefault="00B20A34">
            <w:pPr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 w:rsidRPr="00B20A34">
              <w:rPr>
                <w:sz w:val="21"/>
                <w:szCs w:val="21"/>
              </w:rPr>
              <w:t xml:space="preserve"> 38:06:150527:909</w:t>
            </w:r>
            <w:r>
              <w:rPr>
                <w:sz w:val="21"/>
                <w:szCs w:val="21"/>
              </w:rPr>
              <w:t xml:space="preserve"> – 52 </w:t>
            </w:r>
            <w:r w:rsidRPr="007045F2">
              <w:rPr>
                <w:sz w:val="21"/>
                <w:szCs w:val="21"/>
              </w:rPr>
              <w:t>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B20A34" w:rsidRPr="005B4876" w:rsidTr="00F01062">
        <w:tc>
          <w:tcPr>
            <w:tcW w:w="10206" w:type="dxa"/>
            <w:gridSpan w:val="3"/>
            <w:shd w:val="clear" w:color="auto" w:fill="auto"/>
          </w:tcPr>
          <w:p w:rsidR="00B20A34" w:rsidRPr="007045F2" w:rsidRDefault="00B20A34">
            <w:pPr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lastRenderedPageBreak/>
              <w:t>Публичный сервитут испрашивается на земельном участке с кадастровым номером</w:t>
            </w:r>
            <w:r w:rsidRPr="00B20A34">
              <w:rPr>
                <w:sz w:val="21"/>
                <w:szCs w:val="21"/>
              </w:rPr>
              <w:t xml:space="preserve"> 38:06:150527:1494</w:t>
            </w:r>
            <w:r>
              <w:rPr>
                <w:sz w:val="21"/>
                <w:szCs w:val="21"/>
              </w:rPr>
              <w:t xml:space="preserve"> – 2 </w:t>
            </w:r>
            <w:r w:rsidRPr="007045F2">
              <w:rPr>
                <w:sz w:val="21"/>
                <w:szCs w:val="21"/>
              </w:rPr>
              <w:t>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B20A34" w:rsidRPr="005B4876" w:rsidTr="00F01062">
        <w:tc>
          <w:tcPr>
            <w:tcW w:w="10206" w:type="dxa"/>
            <w:gridSpan w:val="3"/>
            <w:shd w:val="clear" w:color="auto" w:fill="auto"/>
          </w:tcPr>
          <w:p w:rsidR="00B20A34" w:rsidRPr="007045F2" w:rsidRDefault="00B20A34">
            <w:pPr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 на земельном участке с кадастровым номером</w:t>
            </w:r>
            <w:r>
              <w:rPr>
                <w:sz w:val="21"/>
                <w:szCs w:val="21"/>
              </w:rPr>
              <w:t xml:space="preserve"> </w:t>
            </w:r>
            <w:r w:rsidRPr="00B20A34">
              <w:rPr>
                <w:sz w:val="21"/>
                <w:szCs w:val="21"/>
              </w:rPr>
              <w:t>38:06:000000:6172</w:t>
            </w:r>
            <w:r>
              <w:rPr>
                <w:sz w:val="21"/>
                <w:szCs w:val="21"/>
              </w:rPr>
              <w:t xml:space="preserve"> -</w:t>
            </w:r>
            <w:r w:rsidR="007E6DB8">
              <w:rPr>
                <w:sz w:val="21"/>
                <w:szCs w:val="21"/>
              </w:rPr>
              <w:t xml:space="preserve"> 9</w:t>
            </w:r>
            <w:r w:rsidR="007E6DB8" w:rsidRPr="007045F2">
              <w:rPr>
                <w:sz w:val="21"/>
                <w:szCs w:val="21"/>
              </w:rPr>
              <w:t xml:space="preserve"> м</w:t>
            </w:r>
            <w:proofErr w:type="gramStart"/>
            <w:r w:rsidR="007E6DB8"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7E6DB8" w:rsidRPr="005B4876" w:rsidTr="00F01062">
        <w:tc>
          <w:tcPr>
            <w:tcW w:w="10206" w:type="dxa"/>
            <w:gridSpan w:val="3"/>
            <w:shd w:val="clear" w:color="auto" w:fill="auto"/>
          </w:tcPr>
          <w:p w:rsidR="007E6DB8" w:rsidRPr="007045F2" w:rsidRDefault="007E6DB8" w:rsidP="00AD3D7A">
            <w:pPr>
              <w:rPr>
                <w:sz w:val="21"/>
                <w:szCs w:val="21"/>
              </w:rPr>
            </w:pPr>
            <w:r w:rsidRPr="007045F2">
              <w:rPr>
                <w:sz w:val="21"/>
                <w:szCs w:val="21"/>
              </w:rPr>
              <w:t>Публичный сервитут испрашивается</w:t>
            </w:r>
            <w:r>
              <w:rPr>
                <w:sz w:val="21"/>
                <w:szCs w:val="21"/>
              </w:rPr>
              <w:t xml:space="preserve"> на землях, собственность н</w:t>
            </w:r>
            <w:r w:rsidR="004061D9">
              <w:rPr>
                <w:sz w:val="21"/>
                <w:szCs w:val="21"/>
              </w:rPr>
              <w:t xml:space="preserve">а которые не разграничена - </w:t>
            </w:r>
            <w:r w:rsidR="00C84B93">
              <w:rPr>
                <w:sz w:val="21"/>
                <w:szCs w:val="21"/>
              </w:rPr>
              <w:t>283</w:t>
            </w:r>
            <w:r w:rsidR="004061D9">
              <w:rPr>
                <w:sz w:val="21"/>
                <w:szCs w:val="21"/>
              </w:rPr>
              <w:t xml:space="preserve"> </w:t>
            </w:r>
            <w:r w:rsidRPr="007045F2">
              <w:rPr>
                <w:sz w:val="21"/>
                <w:szCs w:val="21"/>
              </w:rPr>
              <w:t>м</w:t>
            </w:r>
            <w:proofErr w:type="gramStart"/>
            <w:r w:rsidRPr="007045F2">
              <w:rPr>
                <w:sz w:val="21"/>
                <w:szCs w:val="21"/>
                <w:vertAlign w:val="superscript"/>
              </w:rPr>
              <w:t>2</w:t>
            </w:r>
            <w:proofErr w:type="gramEnd"/>
          </w:p>
        </w:tc>
      </w:tr>
      <w:tr w:rsidR="00F62EBB" w:rsidRPr="005B4876" w:rsidTr="00F01062">
        <w:tc>
          <w:tcPr>
            <w:tcW w:w="2802" w:type="dxa"/>
            <w:vMerge w:val="restart"/>
            <w:shd w:val="clear" w:color="auto" w:fill="auto"/>
            <w:vAlign w:val="center"/>
          </w:tcPr>
          <w:p w:rsidR="00F62EBB" w:rsidRPr="00004590" w:rsidRDefault="00F62EBB" w:rsidP="00C826C4">
            <w:pPr>
              <w:jc w:val="center"/>
              <w:rPr>
                <w:sz w:val="22"/>
                <w:szCs w:val="22"/>
              </w:rPr>
            </w:pPr>
            <w:r w:rsidRPr="00004590">
              <w:rPr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7404" w:type="dxa"/>
            <w:gridSpan w:val="2"/>
            <w:shd w:val="clear" w:color="auto" w:fill="auto"/>
            <w:vAlign w:val="center"/>
          </w:tcPr>
          <w:p w:rsidR="00F62EBB" w:rsidRPr="00004590" w:rsidRDefault="00F62EBB" w:rsidP="00C826C4">
            <w:pPr>
              <w:jc w:val="center"/>
              <w:rPr>
                <w:sz w:val="22"/>
                <w:szCs w:val="22"/>
                <w:lang w:val="en-US"/>
              </w:rPr>
            </w:pPr>
            <w:r w:rsidRPr="00004590">
              <w:rPr>
                <w:sz w:val="22"/>
                <w:szCs w:val="22"/>
              </w:rPr>
              <w:t xml:space="preserve">Координаты, </w:t>
            </w:r>
            <w:proofErr w:type="gramStart"/>
            <w:r w:rsidRPr="00004590">
              <w:rPr>
                <w:sz w:val="22"/>
                <w:szCs w:val="22"/>
              </w:rPr>
              <w:t>м</w:t>
            </w:r>
            <w:proofErr w:type="gramEnd"/>
          </w:p>
        </w:tc>
      </w:tr>
      <w:tr w:rsidR="00F62EBB" w:rsidRPr="005B4876" w:rsidTr="00F01062">
        <w:tc>
          <w:tcPr>
            <w:tcW w:w="2802" w:type="dxa"/>
            <w:vMerge/>
            <w:shd w:val="clear" w:color="auto" w:fill="auto"/>
            <w:vAlign w:val="center"/>
          </w:tcPr>
          <w:p w:rsidR="00F62EBB" w:rsidRPr="00004590" w:rsidRDefault="00F62EBB" w:rsidP="00C826C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717" w:type="dxa"/>
            <w:shd w:val="clear" w:color="auto" w:fill="auto"/>
            <w:vAlign w:val="center"/>
          </w:tcPr>
          <w:p w:rsidR="00F62EBB" w:rsidRPr="00004590" w:rsidRDefault="00F62EBB" w:rsidP="008B4695">
            <w:pPr>
              <w:jc w:val="center"/>
              <w:rPr>
                <w:sz w:val="22"/>
                <w:szCs w:val="22"/>
              </w:rPr>
            </w:pPr>
            <w:r w:rsidRPr="00004590">
              <w:rPr>
                <w:sz w:val="22"/>
                <w:szCs w:val="22"/>
                <w:lang w:val="en-US"/>
              </w:rPr>
              <w:t>X</w:t>
            </w:r>
          </w:p>
        </w:tc>
        <w:tc>
          <w:tcPr>
            <w:tcW w:w="3687" w:type="dxa"/>
            <w:shd w:val="clear" w:color="auto" w:fill="auto"/>
            <w:vAlign w:val="center"/>
          </w:tcPr>
          <w:p w:rsidR="00F62EBB" w:rsidRPr="00004590" w:rsidRDefault="00F62EBB" w:rsidP="008B4695">
            <w:pPr>
              <w:jc w:val="center"/>
              <w:rPr>
                <w:sz w:val="22"/>
                <w:szCs w:val="22"/>
                <w:lang w:val="en-US"/>
              </w:rPr>
            </w:pPr>
            <w:r w:rsidRPr="00004590">
              <w:rPr>
                <w:sz w:val="22"/>
                <w:szCs w:val="22"/>
                <w:lang w:val="en-US"/>
              </w:rPr>
              <w:t>Y</w:t>
            </w:r>
          </w:p>
        </w:tc>
      </w:tr>
      <w:tr w:rsidR="00F62EBB" w:rsidRPr="005B4876" w:rsidTr="00F01062">
        <w:tc>
          <w:tcPr>
            <w:tcW w:w="2802" w:type="dxa"/>
            <w:shd w:val="clear" w:color="auto" w:fill="auto"/>
            <w:vAlign w:val="center"/>
          </w:tcPr>
          <w:p w:rsidR="00F62EBB" w:rsidRPr="00004590" w:rsidRDefault="00F62EBB" w:rsidP="00C826C4">
            <w:pPr>
              <w:jc w:val="center"/>
              <w:rPr>
                <w:sz w:val="22"/>
                <w:szCs w:val="22"/>
              </w:rPr>
            </w:pPr>
            <w:r w:rsidRPr="00004590">
              <w:rPr>
                <w:sz w:val="22"/>
                <w:szCs w:val="22"/>
              </w:rPr>
              <w:t>1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F62EBB" w:rsidRPr="00004590" w:rsidRDefault="00F62EBB" w:rsidP="00C826C4">
            <w:pPr>
              <w:jc w:val="center"/>
              <w:rPr>
                <w:sz w:val="22"/>
                <w:szCs w:val="22"/>
              </w:rPr>
            </w:pPr>
            <w:r w:rsidRPr="00004590">
              <w:rPr>
                <w:sz w:val="22"/>
                <w:szCs w:val="22"/>
              </w:rPr>
              <w:t>2</w:t>
            </w:r>
          </w:p>
        </w:tc>
        <w:tc>
          <w:tcPr>
            <w:tcW w:w="3687" w:type="dxa"/>
            <w:shd w:val="clear" w:color="auto" w:fill="auto"/>
            <w:vAlign w:val="center"/>
          </w:tcPr>
          <w:p w:rsidR="00F62EBB" w:rsidRPr="00004590" w:rsidRDefault="00F62EBB" w:rsidP="00C826C4">
            <w:pPr>
              <w:jc w:val="center"/>
              <w:rPr>
                <w:sz w:val="22"/>
                <w:szCs w:val="22"/>
              </w:rPr>
            </w:pPr>
            <w:r w:rsidRPr="00004590">
              <w:rPr>
                <w:sz w:val="22"/>
                <w:szCs w:val="22"/>
              </w:rPr>
              <w:t>3</w:t>
            </w:r>
          </w:p>
        </w:tc>
      </w:tr>
      <w:tr w:rsidR="00933D09" w:rsidRPr="005B4876" w:rsidTr="00E1144A">
        <w:tc>
          <w:tcPr>
            <w:tcW w:w="2802" w:type="dxa"/>
            <w:shd w:val="clear" w:color="auto" w:fill="auto"/>
            <w:vAlign w:val="bottom"/>
          </w:tcPr>
          <w:p w:rsidR="00933D09" w:rsidRPr="00AD3D7A" w:rsidRDefault="00933D09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AD3D7A"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371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380917,13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3323832,83</w:t>
            </w:r>
          </w:p>
        </w:tc>
      </w:tr>
      <w:tr w:rsidR="00933D09" w:rsidRPr="005B4876" w:rsidTr="00E1144A">
        <w:tc>
          <w:tcPr>
            <w:tcW w:w="2802" w:type="dxa"/>
            <w:shd w:val="clear" w:color="auto" w:fill="auto"/>
            <w:vAlign w:val="bottom"/>
          </w:tcPr>
          <w:p w:rsidR="00933D09" w:rsidRPr="00AD3D7A" w:rsidRDefault="00933D09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AD3D7A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371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380917,23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3323831,83</w:t>
            </w:r>
          </w:p>
        </w:tc>
      </w:tr>
      <w:tr w:rsidR="00933D09" w:rsidRPr="005B4876" w:rsidTr="00E1144A">
        <w:tc>
          <w:tcPr>
            <w:tcW w:w="2802" w:type="dxa"/>
            <w:shd w:val="clear" w:color="auto" w:fill="auto"/>
            <w:vAlign w:val="bottom"/>
          </w:tcPr>
          <w:p w:rsidR="00933D09" w:rsidRPr="00AD3D7A" w:rsidRDefault="00933D09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380918,23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3323831,93</w:t>
            </w:r>
          </w:p>
        </w:tc>
      </w:tr>
      <w:tr w:rsidR="00933D09" w:rsidRPr="005B4876" w:rsidTr="00E1144A">
        <w:tc>
          <w:tcPr>
            <w:tcW w:w="2802" w:type="dxa"/>
            <w:shd w:val="clear" w:color="auto" w:fill="auto"/>
            <w:vAlign w:val="bottom"/>
          </w:tcPr>
          <w:p w:rsidR="00933D09" w:rsidRPr="00AD3D7A" w:rsidRDefault="00933D09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AD3D7A">
              <w:rPr>
                <w:color w:val="000000"/>
                <w:sz w:val="20"/>
                <w:szCs w:val="20"/>
              </w:rPr>
              <w:t>4</w:t>
            </w:r>
            <w:proofErr w:type="gramEnd"/>
          </w:p>
        </w:tc>
        <w:tc>
          <w:tcPr>
            <w:tcW w:w="371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380918,13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3323832,93</w:t>
            </w:r>
          </w:p>
        </w:tc>
      </w:tr>
      <w:tr w:rsidR="00933D09" w:rsidRPr="005B4876" w:rsidTr="00E1144A">
        <w:tc>
          <w:tcPr>
            <w:tcW w:w="2802" w:type="dxa"/>
            <w:shd w:val="clear" w:color="auto" w:fill="auto"/>
            <w:vAlign w:val="bottom"/>
          </w:tcPr>
          <w:p w:rsidR="00933D09" w:rsidRPr="00AD3D7A" w:rsidRDefault="00933D09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AD3D7A"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371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380917,13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3323832,83</w:t>
            </w:r>
          </w:p>
        </w:tc>
      </w:tr>
      <w:tr w:rsidR="00D14DC9" w:rsidRPr="005B4876" w:rsidTr="00E1144A">
        <w:tc>
          <w:tcPr>
            <w:tcW w:w="2802" w:type="dxa"/>
            <w:shd w:val="clear" w:color="auto" w:fill="auto"/>
            <w:vAlign w:val="bottom"/>
          </w:tcPr>
          <w:p w:rsidR="00D14DC9" w:rsidRPr="00AD3D7A" w:rsidRDefault="00095ADE" w:rsidP="009C614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D14DC9" w:rsidRPr="00AD3D7A" w:rsidRDefault="00095ADE" w:rsidP="00D14DC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D14DC9" w:rsidRPr="00AD3D7A" w:rsidRDefault="00095ADE" w:rsidP="00D14DC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33D09" w:rsidRPr="005B4876" w:rsidTr="00E1144A">
        <w:tc>
          <w:tcPr>
            <w:tcW w:w="2802" w:type="dxa"/>
            <w:shd w:val="clear" w:color="auto" w:fill="auto"/>
            <w:vAlign w:val="bottom"/>
          </w:tcPr>
          <w:p w:rsidR="00933D09" w:rsidRPr="00AD3D7A" w:rsidRDefault="00933D09" w:rsidP="00D14DC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380864,97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3324003,82</w:t>
            </w:r>
          </w:p>
        </w:tc>
      </w:tr>
      <w:tr w:rsidR="00933D09" w:rsidRPr="005B4876" w:rsidTr="00E1144A">
        <w:tc>
          <w:tcPr>
            <w:tcW w:w="2802" w:type="dxa"/>
            <w:shd w:val="clear" w:color="auto" w:fill="auto"/>
            <w:vAlign w:val="bottom"/>
          </w:tcPr>
          <w:p w:rsidR="00933D09" w:rsidRPr="00AD3D7A" w:rsidRDefault="00933D09" w:rsidP="0085097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AD3D7A">
              <w:rPr>
                <w:color w:val="000000"/>
                <w:sz w:val="20"/>
                <w:szCs w:val="20"/>
              </w:rPr>
              <w:t>6</w:t>
            </w:r>
            <w:proofErr w:type="gramEnd"/>
          </w:p>
        </w:tc>
        <w:tc>
          <w:tcPr>
            <w:tcW w:w="371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380864,79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3324002,84</w:t>
            </w:r>
          </w:p>
        </w:tc>
      </w:tr>
      <w:tr w:rsidR="00933D09" w:rsidRPr="005B4876" w:rsidTr="00E1144A">
        <w:tc>
          <w:tcPr>
            <w:tcW w:w="2802" w:type="dxa"/>
            <w:shd w:val="clear" w:color="auto" w:fill="auto"/>
            <w:vAlign w:val="bottom"/>
          </w:tcPr>
          <w:p w:rsidR="00933D09" w:rsidRPr="00AD3D7A" w:rsidRDefault="00933D09" w:rsidP="0085097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AD3D7A">
              <w:rPr>
                <w:color w:val="000000"/>
                <w:sz w:val="20"/>
                <w:szCs w:val="20"/>
              </w:rPr>
              <w:t>7</w:t>
            </w:r>
            <w:proofErr w:type="gramEnd"/>
          </w:p>
        </w:tc>
        <w:tc>
          <w:tcPr>
            <w:tcW w:w="371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380865,77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3324002,66</w:t>
            </w:r>
          </w:p>
        </w:tc>
      </w:tr>
      <w:tr w:rsidR="00933D09" w:rsidRPr="005B4876" w:rsidTr="00E1144A">
        <w:tc>
          <w:tcPr>
            <w:tcW w:w="2802" w:type="dxa"/>
            <w:shd w:val="clear" w:color="auto" w:fill="auto"/>
            <w:vAlign w:val="bottom"/>
          </w:tcPr>
          <w:p w:rsidR="00933D09" w:rsidRPr="00AD3D7A" w:rsidRDefault="00933D09" w:rsidP="0085097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380865,95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3324003,64</w:t>
            </w:r>
          </w:p>
        </w:tc>
      </w:tr>
      <w:tr w:rsidR="00933D09" w:rsidRPr="005B4876" w:rsidTr="00E1144A">
        <w:tc>
          <w:tcPr>
            <w:tcW w:w="2802" w:type="dxa"/>
            <w:shd w:val="clear" w:color="auto" w:fill="auto"/>
            <w:vAlign w:val="bottom"/>
          </w:tcPr>
          <w:p w:rsidR="00933D09" w:rsidRPr="00AD3D7A" w:rsidRDefault="00933D09" w:rsidP="0085097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380864,97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3324003,82</w:t>
            </w:r>
          </w:p>
        </w:tc>
      </w:tr>
      <w:tr w:rsidR="00095ADE" w:rsidRPr="005B4876" w:rsidTr="00E1144A">
        <w:tc>
          <w:tcPr>
            <w:tcW w:w="2802" w:type="dxa"/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33D09" w:rsidRPr="005B4876" w:rsidTr="00E1144A">
        <w:tc>
          <w:tcPr>
            <w:tcW w:w="2802" w:type="dxa"/>
            <w:shd w:val="clear" w:color="auto" w:fill="auto"/>
            <w:vAlign w:val="bottom"/>
          </w:tcPr>
          <w:p w:rsidR="00933D09" w:rsidRPr="00AD3D7A" w:rsidRDefault="00933D09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AD3D7A">
              <w:rPr>
                <w:color w:val="000000"/>
                <w:sz w:val="20"/>
                <w:szCs w:val="20"/>
              </w:rPr>
              <w:t>9</w:t>
            </w:r>
            <w:proofErr w:type="gramEnd"/>
          </w:p>
        </w:tc>
        <w:tc>
          <w:tcPr>
            <w:tcW w:w="371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380858,90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3323974,72</w:t>
            </w:r>
          </w:p>
        </w:tc>
      </w:tr>
      <w:tr w:rsidR="00933D09" w:rsidRPr="005B4876" w:rsidTr="00E1144A">
        <w:tc>
          <w:tcPr>
            <w:tcW w:w="2802" w:type="dxa"/>
            <w:shd w:val="clear" w:color="auto" w:fill="auto"/>
            <w:vAlign w:val="bottom"/>
          </w:tcPr>
          <w:p w:rsidR="00933D09" w:rsidRPr="00AD3D7A" w:rsidRDefault="00933D09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380858,73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3323973,73</w:t>
            </w:r>
          </w:p>
        </w:tc>
      </w:tr>
      <w:tr w:rsidR="00933D09" w:rsidRPr="005B4876" w:rsidTr="00E1144A">
        <w:tc>
          <w:tcPr>
            <w:tcW w:w="2802" w:type="dxa"/>
            <w:shd w:val="clear" w:color="auto" w:fill="auto"/>
            <w:vAlign w:val="bottom"/>
          </w:tcPr>
          <w:p w:rsidR="00933D09" w:rsidRPr="00AD3D7A" w:rsidRDefault="00933D09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380859,72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3323973,56</w:t>
            </w:r>
          </w:p>
        </w:tc>
      </w:tr>
      <w:tr w:rsidR="00933D09" w:rsidRPr="005B4876" w:rsidTr="00E1144A">
        <w:tc>
          <w:tcPr>
            <w:tcW w:w="2802" w:type="dxa"/>
            <w:shd w:val="clear" w:color="auto" w:fill="auto"/>
            <w:vAlign w:val="bottom"/>
          </w:tcPr>
          <w:p w:rsidR="00933D09" w:rsidRPr="00AD3D7A" w:rsidRDefault="00933D09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380859,89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3323974,55</w:t>
            </w:r>
          </w:p>
        </w:tc>
      </w:tr>
      <w:tr w:rsidR="00933D09" w:rsidRPr="005B4876" w:rsidTr="00E1144A">
        <w:tc>
          <w:tcPr>
            <w:tcW w:w="2802" w:type="dxa"/>
            <w:shd w:val="clear" w:color="auto" w:fill="auto"/>
            <w:vAlign w:val="bottom"/>
          </w:tcPr>
          <w:p w:rsidR="00933D09" w:rsidRPr="00AD3D7A" w:rsidRDefault="00933D09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AD3D7A">
              <w:rPr>
                <w:color w:val="000000"/>
                <w:sz w:val="20"/>
                <w:szCs w:val="20"/>
              </w:rPr>
              <w:t>9</w:t>
            </w:r>
            <w:proofErr w:type="gramEnd"/>
          </w:p>
        </w:tc>
        <w:tc>
          <w:tcPr>
            <w:tcW w:w="371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380858,90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33D09" w:rsidRPr="00AD3D7A" w:rsidRDefault="00933D0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3323974,72</w:t>
            </w:r>
          </w:p>
        </w:tc>
      </w:tr>
      <w:tr w:rsidR="00095AD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380855,63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3323947,03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380855,50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3323946,05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380856,10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3323945,95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380856,25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3323946,94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380855,63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3323947,03</w:t>
            </w:r>
          </w:p>
        </w:tc>
      </w:tr>
      <w:tr w:rsidR="00095AD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380850,47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3323916,15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380850,63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3323917,14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380851,55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3323917,00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380851,40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3323916,01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AD3D7A"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380850,47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3323916,15</w:t>
            </w:r>
          </w:p>
        </w:tc>
      </w:tr>
      <w:tr w:rsidR="00095AD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380846,92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3323894,38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380846,75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3323893,39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380847,74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3323893,22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380847,91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3323894,21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380846,92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3323894,38</w:t>
            </w:r>
          </w:p>
        </w:tc>
      </w:tr>
      <w:tr w:rsidR="00095AD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380843,28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3323873,11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380843,46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3323874,09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380844,30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3323873,93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380844,11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3323872,94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380843,28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3323873,11</w:t>
            </w:r>
          </w:p>
        </w:tc>
      </w:tr>
      <w:tr w:rsidR="00095AD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380838,67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3323852,12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380838,45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3323851,14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380839,43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3323850,92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380839,65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3323851,90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380838,67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3323852,12</w:t>
            </w:r>
          </w:p>
        </w:tc>
      </w:tr>
      <w:tr w:rsidR="00095AD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380803,92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3323773,78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380802,96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3323773,52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380803,22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3323772,56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380804,18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3323772,82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380803,92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3323773,78</w:t>
            </w:r>
          </w:p>
        </w:tc>
      </w:tr>
      <w:tr w:rsidR="00095AD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380816,24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3323727,21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380816,04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3323726,23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380817,02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3323726,03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н40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380817,22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3323727,01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380816,24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3323727,21</w:t>
            </w:r>
          </w:p>
        </w:tc>
      </w:tr>
      <w:tr w:rsidR="00095AD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380810,24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3323697,88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380810,04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3323696,90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380811,02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3323696,70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380811,22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3323697,68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380810,24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3323697,88</w:t>
            </w:r>
          </w:p>
        </w:tc>
      </w:tr>
      <w:tr w:rsidR="00095AD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380804,99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3323668,31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380804,77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3323667,34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380804,03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3323667,49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380804,23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3323668,47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380804,99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3323668,31</w:t>
            </w:r>
          </w:p>
        </w:tc>
      </w:tr>
      <w:tr w:rsidR="00095AD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95ADE" w:rsidRPr="00AD3D7A" w:rsidRDefault="00095AD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380798,83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3323643,00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380798,63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3323642,02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380799,61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3323641,82</w:t>
            </w:r>
          </w:p>
        </w:tc>
      </w:tr>
      <w:tr w:rsidR="007464AE" w:rsidRPr="00D14DC9" w:rsidTr="00095ADE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380799,81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3323642,80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095AD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380798,83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3323643,00</w:t>
            </w:r>
          </w:p>
        </w:tc>
      </w:tr>
      <w:tr w:rsidR="00BB19B5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380794,35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3323616,42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380793,66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3323616,56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380793,86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3323617,54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380794,54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3323617,39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380794,35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3323616,42</w:t>
            </w:r>
          </w:p>
        </w:tc>
      </w:tr>
      <w:tr w:rsidR="00BB19B5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380788,63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3323591,93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380788,43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3323590,95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380789,41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3323590,75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380789,61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3323591,73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380788,63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3323591,93</w:t>
            </w:r>
          </w:p>
        </w:tc>
      </w:tr>
      <w:tr w:rsidR="00BB19B5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380782,06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3323562,29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380781,86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3323561,31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380782,84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3323561,11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380783,04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3323562,09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380782,06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3323562,29</w:t>
            </w:r>
          </w:p>
        </w:tc>
      </w:tr>
      <w:tr w:rsidR="00BB19B5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380777,17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3323535,89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380776,99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3323534,91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380777,97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3323534,73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380778,15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3323535,71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380777,17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3323535,89</w:t>
            </w:r>
          </w:p>
        </w:tc>
      </w:tr>
      <w:tr w:rsidR="00BB19B5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380766,91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3323443,95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380766,39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3323443,09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380767,25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3323442,57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380767,77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3323443,43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380766,91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3323443,95</w:t>
            </w:r>
          </w:p>
        </w:tc>
      </w:tr>
      <w:tr w:rsidR="00BB19B5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380735,99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3323481,43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380735,07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3323481,83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380734,67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3323480,91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380735,59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3323480,51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380735,99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3323481,43</w:t>
            </w:r>
          </w:p>
        </w:tc>
      </w:tr>
      <w:tr w:rsidR="00BB19B5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380713,61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3323495,90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380712,81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3323496,50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380712,21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3323495,70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380713,01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3323495,10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380713,61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3323495,90</w:t>
            </w:r>
          </w:p>
        </w:tc>
      </w:tr>
      <w:tr w:rsidR="00BB19B5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380695,32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3323511,45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380694,58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3323512,13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380693,90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3323511,39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380694,64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3323510,71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380695,32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3323511,45</w:t>
            </w:r>
          </w:p>
        </w:tc>
      </w:tr>
      <w:tr w:rsidR="00BB19B5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380677,39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3323529,20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380676,66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3323529,89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380675,97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3323529,16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380676,70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3323528,47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380677,39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3323529,20</w:t>
            </w:r>
          </w:p>
        </w:tc>
      </w:tr>
      <w:tr w:rsidR="00BB19B5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380659,28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3323545,70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380658,55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3323546,39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380657,86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3323545,66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380658,59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3323544,97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380659,28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3323545,70</w:t>
            </w:r>
          </w:p>
        </w:tc>
      </w:tr>
      <w:tr w:rsidR="00BB19B5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380640,61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3323563,74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380639,90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3323564,45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380639,19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3323563,74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380639,90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3323563,03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380640,61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3323563,74</w:t>
            </w:r>
          </w:p>
        </w:tc>
      </w:tr>
      <w:tr w:rsidR="00BB19B5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19B5" w:rsidRPr="00AD3D7A" w:rsidRDefault="00BB19B5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380851,65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3324098,66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380851,34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3324099,61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380850,39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3324099,30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380850,70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3324098,35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380851,65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3324098,66</w:t>
            </w:r>
          </w:p>
        </w:tc>
      </w:tr>
      <w:tr w:rsidR="00A63A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380842,62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3324125,41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380842,35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3324126,38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380841,38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3324126,11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380841,65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3324125,14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380842,62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3324125,41</w:t>
            </w:r>
          </w:p>
        </w:tc>
      </w:tr>
      <w:tr w:rsidR="00A63A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380833,88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3324163,47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380833,69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3324164,46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380832,70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3324164,27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380832,89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3324163,28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380833,88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3324163,47</w:t>
            </w:r>
          </w:p>
        </w:tc>
      </w:tr>
      <w:tr w:rsidR="00A63A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380805,75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3324242,92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380805,34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3324243,83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380804,43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3324243,42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380804,84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3324242,51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380805,75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3324242,92</w:t>
            </w:r>
          </w:p>
        </w:tc>
      </w:tr>
      <w:tr w:rsidR="00A63A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380792,95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3324271,98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380792,54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3324272,89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380791,63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3324272,48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380792,04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3324271,57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380792,95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3324271,98</w:t>
            </w:r>
          </w:p>
        </w:tc>
      </w:tr>
      <w:tr w:rsidR="00A63A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380779,95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3324299,68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380779,54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3324300,59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380778,63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3324300,18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380779,04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3324299,27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380779,95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3324299,68</w:t>
            </w:r>
          </w:p>
        </w:tc>
      </w:tr>
      <w:tr w:rsidR="00A63A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380767,27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3324328,49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380766,85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3324329,39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380765,96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3324328,98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н124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380766,38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3324328,06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380767,27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3324328,49</w:t>
            </w:r>
          </w:p>
        </w:tc>
      </w:tr>
      <w:tr w:rsidR="00A63A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380723,83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3324350,37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380722,91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3324349,97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380723,31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3324349,05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380724,23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3324349,45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380723,83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3324350,37</w:t>
            </w:r>
          </w:p>
        </w:tc>
      </w:tr>
      <w:tr w:rsidR="00A63A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380750,70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3324443,28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380751,64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3324443,62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380751,30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3324444,56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380750,36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3324444,22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380750,70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3324443,28</w:t>
            </w:r>
          </w:p>
        </w:tc>
      </w:tr>
      <w:tr w:rsidR="00A63A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380729,23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3324498,14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380728,45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3324498,77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380727,83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3324497,98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380728,63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3324497,36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380729,23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3324498,14</w:t>
            </w:r>
          </w:p>
        </w:tc>
      </w:tr>
      <w:tr w:rsidR="00A63A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63AAE" w:rsidRPr="00AD3D7A" w:rsidRDefault="00A63A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380715,69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3324515,69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380715,22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3324516,58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380714,33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3324516,11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н140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380714,80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3324515,22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 xml:space="preserve">н137 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380715,69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3324515,69</w:t>
            </w:r>
          </w:p>
        </w:tc>
      </w:tr>
      <w:tr w:rsidR="00D6683B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6683B" w:rsidRPr="00AD3D7A" w:rsidRDefault="00D6683B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6683B" w:rsidRPr="00AD3D7A" w:rsidRDefault="00D6683B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6683B" w:rsidRPr="00AD3D7A" w:rsidRDefault="00D6683B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380706,25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3324542,29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н142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380705,91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3324543,23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н143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380704,97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3324542,89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н144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380705,31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3324541,95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380706,25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3324542,29</w:t>
            </w:r>
          </w:p>
        </w:tc>
      </w:tr>
      <w:tr w:rsidR="00D6683B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6683B" w:rsidRPr="00AD3D7A" w:rsidRDefault="00D6683B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6683B" w:rsidRPr="00AD3D7A" w:rsidRDefault="00D6683B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6683B" w:rsidRPr="00AD3D7A" w:rsidRDefault="00D6683B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380698,23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3324563,89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н146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380697,89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3324564,83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н147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380696,95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3324564,49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н148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380697,29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3324563,55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380698,23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3324563,89</w:t>
            </w:r>
          </w:p>
        </w:tc>
      </w:tr>
      <w:tr w:rsidR="00D6683B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6683B" w:rsidRPr="00AD3D7A" w:rsidRDefault="00D6683B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6683B" w:rsidRPr="00AD3D7A" w:rsidRDefault="00D6683B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6683B" w:rsidRPr="00AD3D7A" w:rsidRDefault="00D6683B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380690,04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3324587,52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н150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380689,67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3324588,45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н151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380688,74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3324588,08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н152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380689,11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3324587,15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380690,04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3324587,52</w:t>
            </w:r>
          </w:p>
        </w:tc>
      </w:tr>
      <w:tr w:rsidR="00D6683B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6683B" w:rsidRPr="00AD3D7A" w:rsidRDefault="00D6683B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6683B" w:rsidRPr="00AD3D7A" w:rsidRDefault="00D6683B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6683B" w:rsidRPr="00AD3D7A" w:rsidRDefault="00D6683B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380670,36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3324661,05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н154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380670,45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3324662,04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н155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380669,46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3324662,13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н156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380669,37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3324661,14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D6683B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380670,36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3324661,05</w:t>
            </w:r>
          </w:p>
        </w:tc>
      </w:tr>
      <w:tr w:rsidR="00C5173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380670,86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3324719,97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н158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380670,78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3324720,97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н159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380669,78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3324720,89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н160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380669,86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3324719,89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380670,86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3324719,97</w:t>
            </w:r>
          </w:p>
        </w:tc>
      </w:tr>
      <w:tr w:rsidR="00C5173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380668,25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3324755,38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н162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380668,19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3324756,38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н163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380667,19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3324756,32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н164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380667,25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3324755,32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380668,25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3324755,38</w:t>
            </w:r>
          </w:p>
        </w:tc>
      </w:tr>
      <w:tr w:rsidR="00C5173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н165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380623,85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3324780,67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н166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380622,85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3324780,69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н167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380622,83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3324779,69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н168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380623,83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3324779,67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380623,85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3324780,67</w:t>
            </w:r>
          </w:p>
        </w:tc>
      </w:tr>
      <w:tr w:rsidR="00C5173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380606,23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3324781,25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н170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380605,23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3324781,27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н171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380605,21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3324780,27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н172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380606,21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3324780,25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380606,23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3324781,25</w:t>
            </w:r>
          </w:p>
        </w:tc>
      </w:tr>
      <w:tr w:rsidR="00C5173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380580,95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3324781,00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н174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380579,95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3324781,04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н175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380579,91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3324780,04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н176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380580,91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3324780,00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380580,95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3324781,00</w:t>
            </w:r>
          </w:p>
        </w:tc>
      </w:tr>
      <w:tr w:rsidR="00C5173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380552,51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3324783,17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н178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380551,51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3324783,29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н179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380551,39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3324782,29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н180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380552,39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3324782,17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380552,51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3324783,17</w:t>
            </w:r>
          </w:p>
        </w:tc>
      </w:tr>
      <w:tr w:rsidR="00C5173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380741,60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3324026,75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н182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380741,73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3324025,76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н183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380742,72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3324025,89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н184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380742,59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3324026,88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380741,60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3324026,75</w:t>
            </w:r>
          </w:p>
        </w:tc>
      </w:tr>
      <w:tr w:rsidR="00C5173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380739,95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3324055,40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н186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380739,91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3324056,40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н187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380740,70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3324056,45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н188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380740,76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3324055,45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380739,95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3324055,40</w:t>
            </w:r>
          </w:p>
        </w:tc>
      </w:tr>
      <w:tr w:rsidR="00C5173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380738,05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3324088,30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н190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380738,10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3324087,31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н191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380739,09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3324087,36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н192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380739,04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3324088,35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380738,05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3324088,30</w:t>
            </w:r>
          </w:p>
        </w:tc>
      </w:tr>
      <w:tr w:rsidR="00C5173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51736" w:rsidRPr="00AD3D7A" w:rsidRDefault="00C5173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380736,89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3324111,14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н194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380736,99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3324110,14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567FAD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н195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380737,99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3324110,24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н196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380737,89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3324111,24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380736,89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3324111,14</w:t>
            </w:r>
          </w:p>
        </w:tc>
      </w:tr>
      <w:tr w:rsidR="00567FAD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FAD" w:rsidRPr="00AD3D7A" w:rsidRDefault="00567FAD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FAD" w:rsidRPr="00AD3D7A" w:rsidRDefault="00567FAD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67FAD" w:rsidRPr="00AD3D7A" w:rsidRDefault="00567FAD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380725,11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3324160,68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н198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380725,45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3324159,74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н199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380726,39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3324160,08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н200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380726,05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3324161,02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380725,11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3324160,68</w:t>
            </w:r>
          </w:p>
        </w:tc>
      </w:tr>
      <w:tr w:rsidR="00567FAD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FAD" w:rsidRPr="00AD3D7A" w:rsidRDefault="00567FAD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FAD" w:rsidRPr="00AD3D7A" w:rsidRDefault="00567FAD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67FAD" w:rsidRPr="00AD3D7A" w:rsidRDefault="00567FAD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380701,13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3324192,78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н202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380701,95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3324192,20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н203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380702,53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3324193,02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н204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380701,71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3324193,60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380701,13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3324192,78</w:t>
            </w:r>
          </w:p>
        </w:tc>
      </w:tr>
      <w:tr w:rsidR="00567FAD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FAD" w:rsidRPr="00AD3D7A" w:rsidRDefault="00567FAD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FAD" w:rsidRPr="00AD3D7A" w:rsidRDefault="00567FAD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67FAD" w:rsidRPr="00AD3D7A" w:rsidRDefault="00567FAD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380673,76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3324205,97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н206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380674,53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3324205,34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н207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380675,16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3324206,11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н208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380674,39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3324206,74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380673,76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3324205,97</w:t>
            </w:r>
          </w:p>
        </w:tc>
      </w:tr>
      <w:tr w:rsidR="00567FAD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FAD" w:rsidRPr="00AD3D7A" w:rsidRDefault="00567FAD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FAD" w:rsidRPr="00AD3D7A" w:rsidRDefault="00567FAD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67FAD" w:rsidRPr="00AD3D7A" w:rsidRDefault="00567FAD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380662,47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3324222,21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н210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380661,82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3324222,94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н211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380662,49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3324223,49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н212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380663,11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3324222,71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380662,47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3324222,21</w:t>
            </w:r>
          </w:p>
        </w:tc>
      </w:tr>
      <w:tr w:rsidR="00567FAD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FAD" w:rsidRPr="00AD3D7A" w:rsidRDefault="00567FAD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67FAD" w:rsidRPr="00AD3D7A" w:rsidRDefault="00567FAD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67FAD" w:rsidRPr="00AD3D7A" w:rsidRDefault="00567FAD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380648,55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3324237,75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н214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380647,89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3324238,49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н215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380648,58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3324239,11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н216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380649,25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3324238,36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380648,55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3324237,75</w:t>
            </w:r>
          </w:p>
        </w:tc>
      </w:tr>
      <w:tr w:rsidR="00AE40D5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E40D5" w:rsidRPr="00AD3D7A" w:rsidRDefault="00AE40D5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E40D5" w:rsidRPr="00AD3D7A" w:rsidRDefault="00AE40D5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E40D5" w:rsidRPr="00AD3D7A" w:rsidRDefault="00AE40D5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380642,07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3324244,56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н218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380642,74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3324243,81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н219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380643,49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3324244,48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н220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380642,82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3324245,23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380642,07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3324244,56</w:t>
            </w:r>
          </w:p>
        </w:tc>
      </w:tr>
      <w:tr w:rsidR="00AE40D5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E40D5" w:rsidRPr="00AD3D7A" w:rsidRDefault="00AE40D5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E40D5" w:rsidRPr="00AD3D7A" w:rsidRDefault="00AE40D5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E40D5" w:rsidRPr="00AD3D7A" w:rsidRDefault="00AE40D5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380633,58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3324254,60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н222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380634,21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3324253,85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н223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380634,97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3324254,48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н224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380634,33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3324255,24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380633,58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3324254,60</w:t>
            </w:r>
          </w:p>
        </w:tc>
      </w:tr>
      <w:tr w:rsidR="00A33BF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33BFE" w:rsidRPr="00AD3D7A" w:rsidRDefault="00A33BF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33BFE" w:rsidRPr="00AD3D7A" w:rsidRDefault="00A33BF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33BFE" w:rsidRPr="00AD3D7A" w:rsidRDefault="00A33BF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380616,96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3324274,16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н226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380617,61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3324273,40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н227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380618,37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3324274,08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н228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380617,70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3324274,83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380616,96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3324274,16</w:t>
            </w:r>
          </w:p>
        </w:tc>
      </w:tr>
      <w:tr w:rsidR="00EB5D50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380610,23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3324299,75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н230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380609,32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3324299,34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н231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380609,73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3324298,43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н232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380610,64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3324298,84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380610,23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3324299,75</w:t>
            </w:r>
          </w:p>
        </w:tc>
      </w:tr>
      <w:tr w:rsidR="00EB5D50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380638,21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3324311,54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н234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380637,28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3324311,16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н235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380637,66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3324310,23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н236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380638,59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3324310,61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380638,21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3324311,54</w:t>
            </w:r>
          </w:p>
        </w:tc>
      </w:tr>
      <w:tr w:rsidR="00EB5D50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380660,09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3324321,06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н238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380659,18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3324320,63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н239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380659,61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3324319,72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н240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380660,52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3324320,15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380660,09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3324321,06</w:t>
            </w:r>
          </w:p>
        </w:tc>
      </w:tr>
      <w:tr w:rsidR="00EB5D50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380429,08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3324801,14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н242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380428,09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3324801,11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н243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380428,12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3324800,12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н244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380429,11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3324800,15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380429,08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3324801,14</w:t>
            </w:r>
          </w:p>
        </w:tc>
      </w:tr>
      <w:tr w:rsidR="00EB5D50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380380,53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3324776,67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н246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380379,71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3324776,11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н247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380380,27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3324775,29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н248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380381,09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3324775,85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380380,53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3324776,67</w:t>
            </w:r>
          </w:p>
        </w:tc>
      </w:tr>
      <w:tr w:rsidR="00EB5D50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н249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380358,47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3324736,54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н250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380358,41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3324735,53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н251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380359,41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3324735,47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н252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380359,47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3324736,48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380358,47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3324736,54</w:t>
            </w:r>
          </w:p>
        </w:tc>
      </w:tr>
      <w:tr w:rsidR="00EB5D50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380323,43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3324698,17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н254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380322,56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3324697,68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н255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380323,05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3324696,81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н256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380323,92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3324697,30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380323,43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3324698,17</w:t>
            </w:r>
          </w:p>
        </w:tc>
      </w:tr>
      <w:tr w:rsidR="00EB5D50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380304,01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3324687,52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н258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380303,11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3324687,08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н259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380303,55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3324686,18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н260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380304,45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3324686,62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380304,01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3324687,52</w:t>
            </w:r>
          </w:p>
        </w:tc>
      </w:tr>
      <w:tr w:rsidR="00EB5D50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380269,51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3324674,18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н262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380268,55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3324673,88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н263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380268,85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3324672,92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н264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380269,81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3324673,22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380269,51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3324674,18</w:t>
            </w:r>
          </w:p>
        </w:tc>
      </w:tr>
      <w:tr w:rsidR="00EB5D50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380235,97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3324661,64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н266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380235,06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3324661,23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н267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380235,47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3324660,32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н268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380236,38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3324660,73</w:t>
            </w:r>
          </w:p>
        </w:tc>
      </w:tr>
      <w:tr w:rsidR="007464AE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380235,97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464AE" w:rsidRPr="00AD3D7A" w:rsidRDefault="007464A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3324661,64</w:t>
            </w:r>
          </w:p>
        </w:tc>
      </w:tr>
      <w:tr w:rsidR="00EB5D50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380220,34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3324654,24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н270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380219,44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3324653,82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н271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380219,86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3324652,92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н272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380220,76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3324653,34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380220,34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3324654,24</w:t>
            </w:r>
          </w:p>
        </w:tc>
      </w:tr>
      <w:tr w:rsidR="00EB5D50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EB5D50" w:rsidRPr="00AD3D7A" w:rsidRDefault="00EB5D50" w:rsidP="00EB5D5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380191,04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3324640,56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н274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380190,14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3324640,14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н275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380190,56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3324639,24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н276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380191,46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3324639,66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380191,04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3324640,56</w:t>
            </w:r>
          </w:p>
        </w:tc>
      </w:tr>
      <w:tr w:rsidR="0076100D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380138,47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3324614,37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н278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380137,57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3324613,93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н279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380138,01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3324613,03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н280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380138,91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3324613,47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380138,47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3324614,37</w:t>
            </w:r>
          </w:p>
        </w:tc>
      </w:tr>
      <w:tr w:rsidR="0076100D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380104,09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3324601,61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н282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380103,13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3324601,33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н283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380103,41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3324600,37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н284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380104,37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3324600,65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380104,09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3324601,61</w:t>
            </w:r>
          </w:p>
        </w:tc>
      </w:tr>
      <w:tr w:rsidR="0076100D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380084,12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3324595,87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н286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380083,16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3324595,59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н287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380083,44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3324594,63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н288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380084,40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3324594,91</w:t>
            </w:r>
          </w:p>
        </w:tc>
      </w:tr>
      <w:tr w:rsidR="00C45926" w:rsidRPr="00D14DC9" w:rsidTr="00BB19B5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380084,12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3324595,87</w:t>
            </w:r>
          </w:p>
        </w:tc>
      </w:tr>
      <w:tr w:rsidR="0076100D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380023,21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3324580,17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н290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380022,22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3324580,08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н291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380022,31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3324579,09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н292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380023,30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3324579,18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380023,21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3324580,17</w:t>
            </w:r>
          </w:p>
        </w:tc>
      </w:tr>
      <w:tr w:rsidR="0076100D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379999,43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3324578,49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н294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379998,44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3324578,40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н295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379998,53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3324577,41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н296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379999,52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3324577,50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379999,43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3324578,49</w:t>
            </w:r>
          </w:p>
        </w:tc>
      </w:tr>
      <w:tr w:rsidR="0076100D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379932,92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3324565,60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н298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379931,95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3324565,37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н299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379932,18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3324564,40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н300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379933,15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3324564,63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н297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379932,92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3324565,60</w:t>
            </w:r>
          </w:p>
        </w:tc>
      </w:tr>
      <w:tr w:rsidR="0076100D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379907,30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3324559,88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н302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379906,33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3324559,67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н303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379906,54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3324558,70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н304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379907,51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3324558,91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379907,30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3324559,88</w:t>
            </w:r>
          </w:p>
        </w:tc>
      </w:tr>
      <w:tr w:rsidR="0076100D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379864,25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3324549,89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н306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379863,29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3324549,59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н307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379863,59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3324548,63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н308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379864,55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3324548,93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379864,25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3324549,89</w:t>
            </w:r>
          </w:p>
        </w:tc>
      </w:tr>
      <w:tr w:rsidR="0076100D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379826,50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3324536,42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н310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379825,56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3324536,08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н311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379825,90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3324535,14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н312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379826,84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3324535,48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379826,50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3324536,42</w:t>
            </w:r>
          </w:p>
        </w:tc>
      </w:tr>
      <w:tr w:rsidR="0076100D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6100D" w:rsidRPr="00AD3D7A" w:rsidRDefault="0076100D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379809,83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3324530,54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н314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379808,90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3324530,17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н315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379809,27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3324529,24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н316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379810,20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3324529,61</w:t>
            </w:r>
          </w:p>
        </w:tc>
      </w:tr>
      <w:tr w:rsidR="00C45926" w:rsidRPr="00D14DC9" w:rsidTr="0076100D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379809,83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3324530,54</w:t>
            </w:r>
          </w:p>
        </w:tc>
      </w:tr>
      <w:tr w:rsidR="00DE7A0C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E7A0C" w:rsidRPr="00AD3D7A" w:rsidRDefault="00DE7A0C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E7A0C" w:rsidRPr="00AD3D7A" w:rsidRDefault="00DE7A0C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E7A0C" w:rsidRPr="00AD3D7A" w:rsidRDefault="00DE7A0C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379745,32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3324501,44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н318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379744,40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3324501,04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н319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379744,80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3324500,12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н320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379745,72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3324500,52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379745,32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3324501,44</w:t>
            </w:r>
          </w:p>
        </w:tc>
      </w:tr>
      <w:tr w:rsidR="00DE7A0C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E7A0C" w:rsidRPr="00AD3D7A" w:rsidRDefault="00DE7A0C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E7A0C" w:rsidRPr="00AD3D7A" w:rsidRDefault="00DE7A0C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E7A0C" w:rsidRPr="00AD3D7A" w:rsidRDefault="00DE7A0C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379723,12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3324491,64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н322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379722,20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3324491,24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н323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379722,60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3324490,32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н324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379723,52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3324490,72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379723,12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3324491,64</w:t>
            </w:r>
          </w:p>
        </w:tc>
      </w:tr>
      <w:tr w:rsidR="00DE7A0C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E7A0C" w:rsidRPr="00AD3D7A" w:rsidRDefault="00DE7A0C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E7A0C" w:rsidRPr="00AD3D7A" w:rsidRDefault="00DE7A0C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E7A0C" w:rsidRPr="00AD3D7A" w:rsidRDefault="00DE7A0C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380520,62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3324822,37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н326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380521,00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3324823,29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н327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380520,08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3324823,67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н328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380519,70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3324822,75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380520,62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3324822,37</w:t>
            </w:r>
          </w:p>
        </w:tc>
      </w:tr>
      <w:tr w:rsidR="00796C14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380532,39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3324851,75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н330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380532,75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3324852,69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н331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380531,81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3324853,05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н332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380531,45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3324852,11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380532,39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3324851,75</w:t>
            </w:r>
          </w:p>
        </w:tc>
      </w:tr>
      <w:tr w:rsidR="00796C14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н333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380543,04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3324880,37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н334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380543,38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3324881,31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н335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380542,44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3324881,65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н336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380542,10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3324880,71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380543,04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3324880,37</w:t>
            </w:r>
          </w:p>
        </w:tc>
      </w:tr>
      <w:tr w:rsidR="00796C14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380553,75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3324909,27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н338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380554,10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3324910,20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н339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380553,17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3324910,55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н340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380552,82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3324909,62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380553,75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3324909,27</w:t>
            </w:r>
          </w:p>
        </w:tc>
      </w:tr>
      <w:tr w:rsidR="00796C14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380565,02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3324940,03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н342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380565,36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3324940,96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н343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380564,60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3324941,25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н344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380564,25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3324940,32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380565,02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3324940,03</w:t>
            </w:r>
          </w:p>
        </w:tc>
      </w:tr>
      <w:tr w:rsidR="00796C14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380576,72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3324971,15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н346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380576,36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3324970,21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н347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380575,63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3324970,49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н348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380575,99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3324971,43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380576,72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3324971,15</w:t>
            </w:r>
          </w:p>
        </w:tc>
      </w:tr>
      <w:tr w:rsidR="00796C14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380587,15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3324998,01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н350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380587,50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3324998,94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н351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380586,68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3324999,24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н352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380586,34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3324998,30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380587,15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3324998,01</w:t>
            </w:r>
          </w:p>
        </w:tc>
      </w:tr>
      <w:tr w:rsidR="00796C14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380598,32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3325028,71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н354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380598,66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3325029,65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н355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380597,72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3325029,99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н356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380597,38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3325029,05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380598,32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3325028,71</w:t>
            </w:r>
          </w:p>
        </w:tc>
      </w:tr>
      <w:tr w:rsidR="00796C14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380608,09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3325055,25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н358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380608,43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3325056,19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н359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380607,49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3325056,53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н360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380607,15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3325055,59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380608,09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3325055,25</w:t>
            </w:r>
          </w:p>
        </w:tc>
      </w:tr>
      <w:tr w:rsidR="00796C14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380618,79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3325085,44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н362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380619,12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3325086,39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н363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380618,17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3325086,72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н364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380617,84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3325085,77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380618,79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3325085,44</w:t>
            </w:r>
          </w:p>
        </w:tc>
      </w:tr>
      <w:tr w:rsidR="00796C14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380704,78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3325132,15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н366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380705,78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3325132,15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н367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380705,78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3325133,15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н368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380704,78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3325133,15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380704,78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3325132,15</w:t>
            </w:r>
          </w:p>
        </w:tc>
      </w:tr>
      <w:tr w:rsidR="00796C14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96C14" w:rsidRPr="00AD3D7A" w:rsidRDefault="00796C14" w:rsidP="00796C1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380760,75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3325131,93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н370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380761,75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3325131,91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н371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380761,77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3325132,91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н372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380760,77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3325132,93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380760,75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3325131,93</w:t>
            </w:r>
          </w:p>
        </w:tc>
      </w:tr>
      <w:tr w:rsidR="009B54B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380789,12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3325131,61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н374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380790,12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3325131,61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н375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380790,12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3325132,61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н376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380789,12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3325132,61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380789,12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3325131,61</w:t>
            </w:r>
          </w:p>
        </w:tc>
      </w:tr>
      <w:tr w:rsidR="009B54B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380817,30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3325131,66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н378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380818,30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3325131,66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н379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380818,30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3325132,66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н380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380817,30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3325132,66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380817,30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3325131,66</w:t>
            </w:r>
          </w:p>
        </w:tc>
      </w:tr>
      <w:tr w:rsidR="009B54B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380876,45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3325130,72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н382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380877,45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3325130,68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н383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380877,49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3325131,68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н384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380876,49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3325131,72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380876,45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3325130,72</w:t>
            </w:r>
          </w:p>
        </w:tc>
      </w:tr>
      <w:tr w:rsidR="009B54B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380850,57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3325171,74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н386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380850,72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3325172,73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н387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380849,73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3325172,88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н388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380849,58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3325171,89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380850,57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3325171,74</w:t>
            </w:r>
          </w:p>
        </w:tc>
      </w:tr>
      <w:tr w:rsidR="009B54B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380853,27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3325188,85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н390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380853,42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3325189,84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н391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380852,43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3325189,99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н392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380852,28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3325189,00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380853,27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3325188,85</w:t>
            </w:r>
          </w:p>
        </w:tc>
      </w:tr>
      <w:tr w:rsidR="009B54B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380855,92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3325206,14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н394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380856,07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3325207,13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н395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380855,08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3325207,28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н396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380854,93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3325206,29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380855,92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3325206,14</w:t>
            </w:r>
          </w:p>
        </w:tc>
      </w:tr>
      <w:tr w:rsidR="009B54B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380859,77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3325232,19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н398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380859,92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3325233,18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н399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380858,93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3325233,33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н400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380858,78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3325232,34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н397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380859,77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3325232,19</w:t>
            </w:r>
          </w:p>
        </w:tc>
      </w:tr>
      <w:tr w:rsidR="009B54B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380673,69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3325075,60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н402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380673,43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3325076,55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н403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380674,24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3325076,75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н404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380674,47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3325075,78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380673,69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3325075,60</w:t>
            </w:r>
          </w:p>
        </w:tc>
      </w:tr>
      <w:tr w:rsidR="009B54B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380680,53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3325022,15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н406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380680,61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3325021,15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н407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380681,61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3325021,23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н408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380681,53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3325022,23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380680,53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3325022,15</w:t>
            </w:r>
          </w:p>
        </w:tc>
      </w:tr>
      <w:tr w:rsidR="009B54B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380425,09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3325062,84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н410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380424,38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3325062,13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н411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380425,09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3325061,42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н412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380425,80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3325062,13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380425,09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3325062,84</w:t>
            </w:r>
          </w:p>
        </w:tc>
      </w:tr>
      <w:tr w:rsidR="009B54B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380299,58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3325024,27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н414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380298,64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3325023,93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н415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380298,98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3325022,99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н416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380299,92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3325023,33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380299,58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3325024,27</w:t>
            </w:r>
          </w:p>
        </w:tc>
      </w:tr>
      <w:tr w:rsidR="009B54B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н417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380257,38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3325011,33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н418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380256,41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3325011,08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н419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380256,66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3325010,11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н420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380257,63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3325010,36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380257,38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3325011,33</w:t>
            </w:r>
          </w:p>
        </w:tc>
      </w:tr>
      <w:tr w:rsidR="009B54B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380234,09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3325002,71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н422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380233,15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3325002,37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н423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380233,49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3325001,43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н424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380234,43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3325001,77</w:t>
            </w:r>
          </w:p>
        </w:tc>
      </w:tr>
      <w:tr w:rsidR="00C45926" w:rsidRPr="00D14DC9" w:rsidTr="00DE7A0C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380234,09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3325002,71</w:t>
            </w:r>
          </w:p>
        </w:tc>
      </w:tr>
      <w:tr w:rsidR="009B54B6" w:rsidRPr="00D14DC9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380211,54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3324994,50</w:t>
            </w:r>
          </w:p>
        </w:tc>
      </w:tr>
      <w:tr w:rsidR="00C45926" w:rsidRPr="00D14DC9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н426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380210,61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3324994,15</w:t>
            </w:r>
          </w:p>
        </w:tc>
      </w:tr>
      <w:tr w:rsidR="00C45926" w:rsidRPr="00D14DC9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н427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380210,96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3324993,22</w:t>
            </w:r>
          </w:p>
        </w:tc>
      </w:tr>
      <w:tr w:rsidR="00C45926" w:rsidRPr="00D14DC9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н428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380211,89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3324993,57</w:t>
            </w:r>
          </w:p>
        </w:tc>
      </w:tr>
      <w:tr w:rsidR="00C45926" w:rsidRPr="00D14DC9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380211,54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3324994,50</w:t>
            </w:r>
          </w:p>
        </w:tc>
      </w:tr>
      <w:tr w:rsidR="009B54B6" w:rsidRPr="00D14DC9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D14DC9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380125,26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3324960,40</w:t>
            </w:r>
          </w:p>
        </w:tc>
      </w:tr>
      <w:tr w:rsidR="00C45926" w:rsidRPr="00D14DC9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н430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380124,33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3324960,05</w:t>
            </w:r>
          </w:p>
        </w:tc>
      </w:tr>
      <w:tr w:rsidR="00C45926" w:rsidRPr="00D14DC9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н431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380124,68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3324959,12</w:t>
            </w:r>
          </w:p>
        </w:tc>
      </w:tr>
      <w:tr w:rsidR="00C45926" w:rsidRPr="00D14DC9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н432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380125,61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3324959,47</w:t>
            </w:r>
          </w:p>
        </w:tc>
      </w:tr>
      <w:tr w:rsidR="00C45926" w:rsidRPr="00D14DC9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380125,26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3324960,40</w:t>
            </w:r>
          </w:p>
        </w:tc>
      </w:tr>
      <w:tr w:rsidR="009B54B6" w:rsidRPr="00D14DC9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380095,91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3324949,46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н434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380094,98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3324949,13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н435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380094,69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3324949,91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н436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380095,63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3324950,25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380095,91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3324949,46</w:t>
            </w:r>
          </w:p>
        </w:tc>
      </w:tr>
      <w:tr w:rsidR="009B54B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380068,53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3324939,73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н438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380067,60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3324939,40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н439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380067,30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3324940,18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н440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380068,23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3324940,53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380068,53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3324939,73</w:t>
            </w:r>
          </w:p>
        </w:tc>
      </w:tr>
      <w:tr w:rsidR="009B54B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380040,85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3324929,07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н442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380039,91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3324928,73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н443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380039,62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3324929,47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н444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380040,56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3324929,83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380040,85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3324929,07</w:t>
            </w:r>
          </w:p>
        </w:tc>
      </w:tr>
      <w:tr w:rsidR="009B54B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B54B6" w:rsidRPr="00AD3D7A" w:rsidRDefault="009B54B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380015,40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3324919,72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н446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380014,46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3324919,37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н447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380014,81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3324918,45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н448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380015,74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3324918,80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380015,40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3324919,72</w:t>
            </w:r>
          </w:p>
        </w:tc>
      </w:tr>
      <w:tr w:rsidR="006C5721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C5721" w:rsidRPr="00AD3D7A" w:rsidRDefault="006C5721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C5721" w:rsidRPr="00AD3D7A" w:rsidRDefault="006C5721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C5721" w:rsidRPr="00AD3D7A" w:rsidRDefault="006C5721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379985,51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3324908,47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н450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379986,45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3324908,79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н451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379986,17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3324909,60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н452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379985,22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3324909,27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379985,51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3324908,47</w:t>
            </w:r>
          </w:p>
        </w:tc>
      </w:tr>
      <w:tr w:rsidR="005C5FC4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379956,76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3324899,29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н454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379957,00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3324898,56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н455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379956,05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3324898,26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н456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379955,81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3324898,98</w:t>
            </w:r>
          </w:p>
        </w:tc>
      </w:tr>
      <w:tr w:rsidR="00C45926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379956,76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45926" w:rsidRPr="00AD3D7A" w:rsidRDefault="00C45926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3324899,29</w:t>
            </w:r>
          </w:p>
        </w:tc>
      </w:tr>
      <w:tr w:rsidR="005C5FC4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379936,32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3324892,19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н458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379935,38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3324891,86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н459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379935,10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3324892,63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н460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379936,04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3324892,97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379936,32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3324892,19</w:t>
            </w:r>
          </w:p>
        </w:tc>
      </w:tr>
      <w:tr w:rsidR="005C5FC4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379907,48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3324880,75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н462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379906,57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3324880,34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н463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379906,98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3324879,43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н464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379907,89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3324879,84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379907,48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3324880,75</w:t>
            </w:r>
          </w:p>
        </w:tc>
      </w:tr>
      <w:tr w:rsidR="005C5FC4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380286,65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3324978,08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н466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380287,02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3324977,15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н467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380287,95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3324977,52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н468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380287,58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3324978,45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380286,65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3324978,08</w:t>
            </w:r>
          </w:p>
        </w:tc>
      </w:tr>
      <w:tr w:rsidR="005C5FC4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380301,97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3324942,28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н470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380301,58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3324943,19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н471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380302,34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3324943,53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н472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380302,74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3324942,61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380301,97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3324942,28</w:t>
            </w:r>
          </w:p>
        </w:tc>
      </w:tr>
      <w:tr w:rsidR="005C5FC4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380267,74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3324900,15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н474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380266,81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3324899,80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н475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380267,16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3324898,87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н476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380268,09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3324899,22</w:t>
            </w:r>
          </w:p>
        </w:tc>
      </w:tr>
      <w:tr w:rsidR="00F832FC" w:rsidRPr="009B54B6" w:rsidTr="009B54B6"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380267,74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3324900,15</w:t>
            </w:r>
          </w:p>
        </w:tc>
      </w:tr>
      <w:tr w:rsidR="005C5FC4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380237,70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3324889,12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н478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380236,76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3324888,78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н479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380237,10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3324887,84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н480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380238,04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3324888,18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380237,70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3324889,12</w:t>
            </w:r>
          </w:p>
        </w:tc>
      </w:tr>
      <w:tr w:rsidR="005C5FC4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380200,32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3324806,13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н482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380199,62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3324805,41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н483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380200,34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3324804,71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н484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380201,04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3324805,43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380200,32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3324806,13</w:t>
            </w:r>
          </w:p>
        </w:tc>
      </w:tr>
      <w:tr w:rsidR="005C5FC4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380152,71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3324793,02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н486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380151,76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3324792,69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н487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380152,09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3324791,74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н488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380153,04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3324792,07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380152,71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3324793,02</w:t>
            </w:r>
          </w:p>
        </w:tc>
      </w:tr>
      <w:tr w:rsidR="005C5FC4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380098,16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3324772,66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н490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380097,22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3324772,30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н491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380097,58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3324771,36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н492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380098,52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3324771,72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380098,16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3324772,66</w:t>
            </w:r>
          </w:p>
        </w:tc>
      </w:tr>
      <w:tr w:rsidR="005C5FC4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380071,58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3324762,72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н494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380070,65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3324762,35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н495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380071,02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3324761,42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н496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380071,95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3324761,79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380071,58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3324762,72</w:t>
            </w:r>
          </w:p>
        </w:tc>
      </w:tr>
      <w:tr w:rsidR="005C5FC4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380044,06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3324750,68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н498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380043,13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3324750,31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н499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380043,50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3324749,38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н500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380044,43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3324749,75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н497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380044,06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3324750,68</w:t>
            </w:r>
          </w:p>
        </w:tc>
      </w:tr>
      <w:tr w:rsidR="005C5FC4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н501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380222,05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3324883,45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н502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380221,11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3324883,09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н503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380221,47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3324882,15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н504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380222,41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3324882,51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380222,05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3324883,45</w:t>
            </w:r>
          </w:p>
        </w:tc>
      </w:tr>
      <w:tr w:rsidR="005C5FC4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380198,63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3324873,97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н506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380197,70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3324873,62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н507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380198,05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3324872,69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н508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380198,98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3324873,04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380198,63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3324873,97</w:t>
            </w:r>
          </w:p>
        </w:tc>
      </w:tr>
      <w:tr w:rsidR="005C5FC4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380170,41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3324863,74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н510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380169,50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3324863,39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н511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380169,79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3324862,59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н512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380170,72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3324862,94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380170,41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3324863,74</w:t>
            </w:r>
          </w:p>
        </w:tc>
      </w:tr>
      <w:tr w:rsidR="005C5FC4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380142,63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3324853,11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н514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380141,70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3324852,74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н515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380142,07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3324851,81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н516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380143,00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3324852,18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380142,63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3324853,11</w:t>
            </w:r>
          </w:p>
        </w:tc>
      </w:tr>
      <w:tr w:rsidR="005C5FC4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C5FC4" w:rsidRPr="00AD3D7A" w:rsidRDefault="005C5FC4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380112,71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3324840,91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н518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380111,77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3324840,55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н519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380112,13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3324839,61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н520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380113,07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3324839,97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5C5FC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380112,71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3324840,91</w:t>
            </w:r>
          </w:p>
        </w:tc>
      </w:tr>
      <w:tr w:rsidR="00D0160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380083,17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3324829,83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н522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380082,23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3324829,49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н523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380082,52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3324828,72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н524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380083,46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3324829,08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380083,17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3324829,83</w:t>
            </w:r>
          </w:p>
        </w:tc>
      </w:tr>
      <w:tr w:rsidR="00D0160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380061,59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3324821,56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н526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380060,66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3324821,19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н527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380061,03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3324820,26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н528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380061,96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3324820,63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380061,59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3324821,56</w:t>
            </w:r>
          </w:p>
        </w:tc>
      </w:tr>
      <w:tr w:rsidR="00D0160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380030,35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3324808,21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н530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380030,07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3324808,94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н531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380029,14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3324808,61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н532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380029,42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3324807,86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380030,35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3324808,21</w:t>
            </w:r>
          </w:p>
        </w:tc>
      </w:tr>
      <w:tr w:rsidR="00D0160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380002,63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3324798,69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н534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380001,70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3324798,34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н535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380001,99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3324797,57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н536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380002,92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3324797,92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380002,63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3324798,69</w:t>
            </w:r>
          </w:p>
        </w:tc>
      </w:tr>
      <w:tr w:rsidR="00D0160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379978,13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3324789,40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н538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379977,22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3324789,04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н539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379977,49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3324788,30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н540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379978,42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3324788,65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379978,13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3324789,40</w:t>
            </w:r>
          </w:p>
        </w:tc>
      </w:tr>
      <w:tr w:rsidR="00D0160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379949,77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3324779,12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н542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379948,84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3324778,77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н543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379949,19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3324777,84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н544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379950,12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3324778,19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379949,77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3324779,12</w:t>
            </w:r>
          </w:p>
        </w:tc>
      </w:tr>
      <w:tr w:rsidR="00D0160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379925,24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3324769,72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н546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379924,31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3324769,35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н547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379924,64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3324768,52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н548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379925,57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3324768,89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379925,24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3324769,72</w:t>
            </w:r>
          </w:p>
        </w:tc>
      </w:tr>
      <w:tr w:rsidR="00D0160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379894,50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3324757,46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н550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379893,57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3324757,09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н551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379893,94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3324756,16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н552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379894,87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3324756,53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379894,50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3324757,46</w:t>
            </w:r>
          </w:p>
        </w:tc>
      </w:tr>
      <w:tr w:rsidR="00D0160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379864,97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3324745,55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н554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379864,04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3324745,18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н555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379864,32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3324744,48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н556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379865,25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3324744,85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379864,97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3324745,55</w:t>
            </w:r>
          </w:p>
        </w:tc>
      </w:tr>
      <w:tr w:rsidR="00D0160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379718,78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3324687,75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н558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379718,09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3324687,02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н559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379718,82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3324686,33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н560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379719,51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3324687,06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379718,78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3324687,75</w:t>
            </w:r>
          </w:p>
        </w:tc>
      </w:tr>
      <w:tr w:rsidR="00D0160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379696,97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3324664,70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н562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379696,27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3324663,98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н563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379696,99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3324663,28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н564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379697,69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3324664,00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379696,97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3324664,70</w:t>
            </w:r>
          </w:p>
        </w:tc>
      </w:tr>
      <w:tr w:rsidR="00D0160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01605" w:rsidRPr="00AD3D7A" w:rsidRDefault="00D01605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379684,23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3324652,22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н566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379683,49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3324651,54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н567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379684,17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3324650,80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н568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379684,91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3324651,48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379684,23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3324652,22</w:t>
            </w:r>
          </w:p>
        </w:tc>
      </w:tr>
      <w:tr w:rsidR="0008777A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379592,54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3324582,92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н570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379591,62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3324582,52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н571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379592,00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3324581,61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н572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379592,93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3324581,99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379592,54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3324582,92</w:t>
            </w:r>
          </w:p>
        </w:tc>
      </w:tr>
      <w:tr w:rsidR="0008777A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379549,86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3324568,30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н574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379548,91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3324567,98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н575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379548,68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3324568,78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н576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379549,65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3324569,05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379549,86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3324568,30</w:t>
            </w:r>
          </w:p>
        </w:tc>
      </w:tr>
      <w:tr w:rsidR="0008777A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379525,97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3324562,15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н578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379524,98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3324561,98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н579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379524,88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3324562,60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н580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379525,88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3324562,75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379525,97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3324562,15</w:t>
            </w:r>
          </w:p>
        </w:tc>
      </w:tr>
      <w:tr w:rsidR="0008777A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379457,98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3324553,96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н582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379456,99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3324553,85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н583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379457,10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3324552,86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н584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379458,09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3324552,97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379457,98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3324553,96</w:t>
            </w:r>
          </w:p>
        </w:tc>
      </w:tr>
      <w:tr w:rsidR="0008777A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н585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379433,77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3324550,70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н586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379432,79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3324550,49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н587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379433,00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3324549,51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н588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379433,98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3324549,71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379433,77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3324550,70</w:t>
            </w:r>
          </w:p>
        </w:tc>
      </w:tr>
      <w:tr w:rsidR="0008777A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8777A" w:rsidRPr="00AD3D7A" w:rsidRDefault="0008777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379364,31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3324535,11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н590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379363,33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3324534,87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н591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379363,57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3324533,89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н592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379364,55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3324534,13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379364,31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3324535,11</w:t>
            </w:r>
          </w:p>
        </w:tc>
      </w:tr>
      <w:tr w:rsidR="006B0C22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379287,88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3324507,42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н594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379287,00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3324506,96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н595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379287,36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3324506,21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н596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379288,26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3324506,65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379287,88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3324507,42</w:t>
            </w:r>
          </w:p>
        </w:tc>
      </w:tr>
      <w:tr w:rsidR="006B0C22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379221,51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3324465,44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н598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379220,70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3324464,85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н599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379221,29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3324464,04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н600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379222,10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3324464,63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н597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379221,51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3324465,44</w:t>
            </w:r>
          </w:p>
        </w:tc>
      </w:tr>
      <w:tr w:rsidR="006B0C22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379202,14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3324451,87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н602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379201,29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3324451,34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н603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379201,82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3324450,49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н604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379202,67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3324451,02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379202,14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3324451,87</w:t>
            </w:r>
          </w:p>
        </w:tc>
      </w:tr>
      <w:tr w:rsidR="006B0C22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380965,75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3323834,13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н606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380961,86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3323836,16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н607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380961,40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3323835,28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н608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380965,29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3323833,25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380965,75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3323834,13</w:t>
            </w:r>
          </w:p>
        </w:tc>
      </w:tr>
      <w:tr w:rsidR="006B0C22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380923,68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3323788,27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н610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380922,66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3323793,73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н611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380921,69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3323793,56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н612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380922,70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3323788,09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380923,68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3323788,27</w:t>
            </w:r>
          </w:p>
        </w:tc>
      </w:tr>
      <w:tr w:rsidR="006B0C22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380924,67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3323825,06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н614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380922,10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3323828,30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н615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380921,32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3323827,68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н616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380923,89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3323824,44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380924,67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3323825,06</w:t>
            </w:r>
          </w:p>
        </w:tc>
      </w:tr>
      <w:tr w:rsidR="006B0C22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380899,41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3323832,43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н618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380903,21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3323836,94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н619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380902,45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3323837,58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н620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380898,65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3323833,07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380899,41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3323832,43</w:t>
            </w:r>
          </w:p>
        </w:tc>
      </w:tr>
      <w:tr w:rsidR="006B0C22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380914,66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3323857,27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н622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380917,10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3323853,40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н623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380917,95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3323853,93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н624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380915,51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3323857,80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380914,66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3323857,27</w:t>
            </w:r>
          </w:p>
        </w:tc>
      </w:tr>
      <w:tr w:rsidR="006B0C22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380891,39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3324035,70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н626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380896,85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3324037,54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н627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380896,53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3324038,48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н628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380891,07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3324036,64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380891,39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3324035,70</w:t>
            </w:r>
          </w:p>
        </w:tc>
      </w:tr>
      <w:tr w:rsidR="006B0C22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380870,78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3324031,88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н630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380871,43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3324035,50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н631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380870,45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3324035,68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н632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380869,80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3324032,06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380870,78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3324031,88</w:t>
            </w:r>
          </w:p>
        </w:tc>
      </w:tr>
      <w:tr w:rsidR="006B0C22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B0C22" w:rsidRPr="00AD3D7A" w:rsidRDefault="006B0C22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380861,13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3324068,97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н634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380860,13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3324072,78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н635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380859,16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3324072,53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н636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380860,16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3324068,72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380861,13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3324068,97</w:t>
            </w:r>
          </w:p>
        </w:tc>
      </w:tr>
      <w:tr w:rsidR="0014098A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4098A" w:rsidRPr="00AD3D7A" w:rsidRDefault="0014098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4098A" w:rsidRPr="00AD3D7A" w:rsidRDefault="0014098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14098A" w:rsidRPr="00AD3D7A" w:rsidRDefault="0014098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380829,41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3324191,38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н638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380826,40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3324190,54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н639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380826,67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3324189,57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н640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380829,68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3324190,41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380829,41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3324191,38</w:t>
            </w:r>
          </w:p>
        </w:tc>
      </w:tr>
      <w:tr w:rsidR="0014098A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4098A" w:rsidRPr="00AD3D7A" w:rsidRDefault="0014098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4098A" w:rsidRPr="00AD3D7A" w:rsidRDefault="0014098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14098A" w:rsidRPr="00AD3D7A" w:rsidRDefault="0014098A" w:rsidP="0014098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380833,63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3323824,83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н642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380833,97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3323829,76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н643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380832,98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3323829,83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н644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380832,64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3323824,90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380833,63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3323824,83</w:t>
            </w:r>
          </w:p>
        </w:tc>
      </w:tr>
      <w:tr w:rsidR="00BC0E6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C0E6C" w:rsidRPr="00AD3D7A" w:rsidRDefault="00BC0E6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C0E6C" w:rsidRPr="00AD3D7A" w:rsidRDefault="00BC0E6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C0E6C" w:rsidRPr="00AD3D7A" w:rsidRDefault="00BC0E6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380834,43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3323799,34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н646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380838,75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3323796,74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н647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380839,27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3323797,60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н648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380834,95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3323800,20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380834,43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3323799,34</w:t>
            </w:r>
          </w:p>
        </w:tc>
      </w:tr>
      <w:tr w:rsidR="004766C4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766C4" w:rsidRPr="00AD3D7A" w:rsidRDefault="004766C4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766C4" w:rsidRPr="00AD3D7A" w:rsidRDefault="004766C4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4766C4" w:rsidRPr="00AD3D7A" w:rsidRDefault="004766C4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380822,46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3323772,29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н650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380822,74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3323778,77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н651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380816,36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3323777,86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н652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380816,51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3323776,87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380821,68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3323777,61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н654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380821,46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3323772,33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380822,46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3323772,29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н655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380822,18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3323755,79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н656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380820,96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3323750,01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380821,94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3323749,81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н658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380823,16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3323755,59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н655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380822,18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3323755,79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н659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380783,98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3323767,35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н660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380788,40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3323768,44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380788,16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3323769,41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н662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380783,74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3323768,33</w:t>
            </w:r>
          </w:p>
        </w:tc>
      </w:tr>
      <w:tr w:rsidR="00F832FC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 w:rsidP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н659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380783,98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832FC" w:rsidRPr="00AD3D7A" w:rsidRDefault="00F832F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3323767,35</w:t>
            </w:r>
          </w:p>
        </w:tc>
      </w:tr>
      <w:tr w:rsidR="004766C4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766C4" w:rsidRPr="00AD3D7A" w:rsidRDefault="004766C4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766C4" w:rsidRPr="00AD3D7A" w:rsidRDefault="004766C4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4766C4" w:rsidRPr="00AD3D7A" w:rsidRDefault="004766C4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н663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380772,77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3323504,35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н664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380773,55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3323510,16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380772,55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3323510,30</w:t>
            </w:r>
          </w:p>
        </w:tc>
      </w:tr>
      <w:tr w:rsidR="00911320" w:rsidRPr="009B54B6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BB4F25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н666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380771,79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3323504,48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н663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380772,77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3323504,35</w:t>
            </w:r>
          </w:p>
        </w:tc>
      </w:tr>
      <w:tr w:rsidR="00BB4F2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н667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380772,08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3323474,99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н668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380771,98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3323480,24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380770,98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3323480,22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н670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380771,08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3323474,97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н667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380772,08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3323474,99</w:t>
            </w:r>
          </w:p>
        </w:tc>
      </w:tr>
      <w:tr w:rsidR="00BB4F2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н671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380761,50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3323475,09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н672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380756,01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3323476,03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380755,84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3323475,04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н674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380761,33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3323474,10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н671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380761,50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3323475,09</w:t>
            </w:r>
          </w:p>
        </w:tc>
      </w:tr>
      <w:tr w:rsidR="00BB4F2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н675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380779,05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3323466,38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н676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380776,88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3323461,94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380777,78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3323461,50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н678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380779,95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3323465,94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н675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380779,05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3323466,38</w:t>
            </w:r>
          </w:p>
        </w:tc>
      </w:tr>
      <w:tr w:rsidR="00BB4F2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н679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380756,00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3323425,09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н680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380752,39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3323421,56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380749,08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3323423,38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н682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380748,59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3323422,51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н683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380752,55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3323420,32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н684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380756,70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3323424,37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н679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380756,00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3323425,09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380621,74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3323581,41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н686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380625,53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3323577,86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н687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380626,22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3323578,59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н688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380622,43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3323582,14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380621,74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3323581,41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380758,02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3323975,51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н690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380755,84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3323980,04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н691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380754,94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3323979,60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н692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380757,12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3323975,07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380758,02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3323975,51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380748,08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3324000,12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н694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380746,71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3324005,18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н695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380745,75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3324004,92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н696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380747,12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3323999,86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380748,08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3324000,12</w:t>
            </w:r>
          </w:p>
        </w:tc>
      </w:tr>
      <w:tr w:rsidR="00BB4F2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380733,92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3324138,34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н698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380730,16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3324137,40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н699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380730,41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3324136,43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н700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380734,17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3324137,37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н697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380733,92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3324138,34</w:t>
            </w:r>
          </w:p>
        </w:tc>
      </w:tr>
      <w:tr w:rsidR="00BB4F2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380720,48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3324175,44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н702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380717,70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3324175,17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н703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380717,80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3324174,17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н704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380720,58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3324174,44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380720,48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3324175,44</w:t>
            </w:r>
          </w:p>
        </w:tc>
      </w:tr>
      <w:tr w:rsidR="00BB4F2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380598,65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3324294,08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н706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380600,89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3324291,43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н707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380601,65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3324292,07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н708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380599,41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3324294,72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380598,65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3324294,08</w:t>
            </w:r>
          </w:p>
        </w:tc>
      </w:tr>
      <w:tr w:rsidR="00BB4F25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B4F25" w:rsidRPr="00AD3D7A" w:rsidRDefault="00BB4F25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380615,16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3324300,34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н710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380619,10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3324302,00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н711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380618,71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3324302,92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н712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380614,77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3324301,27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380615,16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3324300,34</w:t>
            </w:r>
          </w:p>
        </w:tc>
      </w:tr>
      <w:tr w:rsidR="004371A2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380682,51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3324330,48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н714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380686,55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3324333,11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н715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380686,00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3324333,94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н716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380681,95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3324331,27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380682,51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3324330,48</w:t>
            </w:r>
          </w:p>
        </w:tc>
      </w:tr>
      <w:tr w:rsidR="004371A2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380738,68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3324356,42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н718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380735,01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3324354,74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н719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380735,43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3324353,83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н720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380739,09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3324355,51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380738,68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3324356,42</w:t>
            </w:r>
          </w:p>
        </w:tc>
      </w:tr>
      <w:tr w:rsidR="004371A2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380734,08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3324421,87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н722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380735,56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3324417,59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н723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380736,49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3324417,90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н724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380735,03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3324422,20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380734,08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3324421,87</w:t>
            </w:r>
          </w:p>
        </w:tc>
      </w:tr>
      <w:tr w:rsidR="004371A2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380729,91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3324434,79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н726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380733,32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3324436,50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н727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380732,87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3324437,40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н728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380729,46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3324435,68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380729,91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3324434,79</w:t>
            </w:r>
          </w:p>
        </w:tc>
      </w:tr>
      <w:tr w:rsidR="004371A2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380770,84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3324450,81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н730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380766,66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3324449,49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н731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380766,96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3324448,53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н732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380771,14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3324449,85</w:t>
            </w:r>
          </w:p>
        </w:tc>
      </w:tr>
      <w:tr w:rsidR="00911320" w:rsidRPr="009B54B6" w:rsidTr="005C5FC4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380770,84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3324450,81</w:t>
            </w:r>
          </w:p>
        </w:tc>
      </w:tr>
      <w:tr w:rsidR="004371A2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380761,13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3324481,23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н734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380764,05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3324481,08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н735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380763,69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3324478,08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н736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380764,68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3324477,97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380765,17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3324482,02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н738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380761,18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3324482,22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380761,13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3324481,23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н739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380741,08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3324481,16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н740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380741,16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3324484,77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380740,16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3324484,79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н742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380740,08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3324481,18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н739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380741,08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3324481,16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н743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380674,10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3324621,38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н744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380675,20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3324616,98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380676,16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3324617,24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н746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380675,06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3324621,64</w:t>
            </w:r>
          </w:p>
        </w:tc>
      </w:tr>
      <w:tr w:rsidR="00911320" w:rsidRPr="00D14DC9" w:rsidTr="00911320">
        <w:trPr>
          <w:trHeight w:val="127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н743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380674,10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3324621,38</w:t>
            </w:r>
          </w:p>
        </w:tc>
      </w:tr>
      <w:tr w:rsidR="0091132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11320" w:rsidRPr="00AD3D7A" w:rsidRDefault="00911320" w:rsidP="004371A2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н747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380667,41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3324638,61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н748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380671,07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3324639,37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380670,87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3324640,35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н750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380667,21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3324639,59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н747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380667,41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3324638,61</w:t>
            </w:r>
          </w:p>
        </w:tc>
      </w:tr>
      <w:tr w:rsidR="004371A2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н751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380673,01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3324692,52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н752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380672,44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3324696,71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380671,45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3324696,58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н754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380672,02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3324692,39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н751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380673,01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3324692,52</w:t>
            </w:r>
          </w:p>
        </w:tc>
      </w:tr>
      <w:tr w:rsidR="004371A2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н755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380666,41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3324775,80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н756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380666,56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3324772,31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380667,56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3324772,35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н758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380667,41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3324775,84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н755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380666,41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3324775,80</w:t>
            </w:r>
          </w:p>
        </w:tc>
      </w:tr>
      <w:tr w:rsidR="004371A2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4371A2" w:rsidRPr="00AD3D7A" w:rsidRDefault="004371A2" w:rsidP="004371A2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н759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380645,71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3324780,71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н760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380642,16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3324780,86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380642,12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3324779,86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н762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380645,67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3324779,71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н759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380645,71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3324780,71</w:t>
            </w:r>
          </w:p>
        </w:tc>
      </w:tr>
      <w:tr w:rsidR="000E21F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21F0" w:rsidRPr="00AD3D7A" w:rsidRDefault="000E21F0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21F0" w:rsidRPr="00AD3D7A" w:rsidRDefault="000E21F0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E21F0" w:rsidRPr="00AD3D7A" w:rsidRDefault="000E21F0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н763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380523,69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3324786,78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н764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380527,17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3324786,08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380527,37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3324787,06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н766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380523,89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3324787,76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н763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380523,69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3324786,78</w:t>
            </w:r>
          </w:p>
        </w:tc>
      </w:tr>
      <w:tr w:rsidR="000E21F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21F0" w:rsidRPr="00AD3D7A" w:rsidRDefault="000E21F0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21F0" w:rsidRPr="00AD3D7A" w:rsidRDefault="000E21F0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E21F0" w:rsidRPr="00AD3D7A" w:rsidRDefault="000E21F0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н767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380505,68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3324796,26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н768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380509,15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3324795,08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380510,22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3324798,99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н770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380509,26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3324799,25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н771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380508,47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3324796,36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н772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380506,00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3324797,20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н767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380505,68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3324796,26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380472,88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3324800,83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н774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380476,92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3324800,16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н775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380477,09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3324801,13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н776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380473,05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3324801,82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380472,88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3324800,83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380460,97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3324800,73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н778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380461,79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3324804,14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н779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380460,82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3324804,37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н780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380460,00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3324800,96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380460,97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3324800,73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380400,85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3324799,06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н782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380400,75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3324799,75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н783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380400,28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3324799,97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н784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380397,57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3324799,58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380396,86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3324799,04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н786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380398,11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3324794,83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н787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380399,06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3324795,12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н788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380398,01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3324798,65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380400,85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3324799,06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380395,34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3324786,56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н790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380391,43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3324784,07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н791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380391,97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3324783,23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н792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380395,88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3324785,72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380395,34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3324786,56</w:t>
            </w:r>
          </w:p>
        </w:tc>
      </w:tr>
      <w:tr w:rsidR="000E21F0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21F0" w:rsidRPr="00AD3D7A" w:rsidRDefault="000E21F0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21F0" w:rsidRPr="00AD3D7A" w:rsidRDefault="000E21F0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E21F0" w:rsidRPr="00AD3D7A" w:rsidRDefault="000E21F0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380364,73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3324764,68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н794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380364,26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3324765,54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н795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380361,64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3324764,01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н796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380362,14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3324763,15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380364,73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3324764,68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0E21F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0E21F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380358,51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3324751,35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н798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380358,50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3324747,28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н799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380359,50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3324747,26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н800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380359,49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3324751,33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н793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380358,51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3324751,35</w:t>
            </w:r>
          </w:p>
        </w:tc>
      </w:tr>
      <w:tr w:rsidR="00F50F93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380355,33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3324716,47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н802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380356,85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3324720,07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н803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380355,97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3324720,51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н804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380354,41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3324716,87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380355,33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3324716,47</w:t>
            </w:r>
          </w:p>
        </w:tc>
      </w:tr>
      <w:tr w:rsidR="00F50F93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380351,01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3324705,59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н806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380351,00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3324701,98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н807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380352,00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3324701,98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н808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380352,01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3324705,59</w:t>
            </w:r>
          </w:p>
        </w:tc>
      </w:tr>
      <w:tr w:rsidR="00802C9A" w:rsidRPr="00D14DC9" w:rsidTr="004371A2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380351,01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3324705,59</w:t>
            </w:r>
          </w:p>
        </w:tc>
      </w:tr>
      <w:tr w:rsidR="00F50F93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380343,61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3324709,81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н810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380340,06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3324707,90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н811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380340,54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3324707,02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н812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380344,09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3324708,93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380343,61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3324709,81</w:t>
            </w:r>
          </w:p>
        </w:tc>
      </w:tr>
      <w:tr w:rsidR="00F50F93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380282,76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3324677,13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н814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380286,46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3324678,62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н815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380286,09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3324679,55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н816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380282,39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3324678,06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380282,76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3324677,13</w:t>
            </w:r>
          </w:p>
        </w:tc>
      </w:tr>
      <w:tr w:rsidR="00F50F93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380252,16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3324668,71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н818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380248,67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3324667,34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н819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380249,04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3324666,40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н820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380252,53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3324667,78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380252,16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3324668,71</w:t>
            </w:r>
          </w:p>
        </w:tc>
      </w:tr>
      <w:tr w:rsidR="00F50F93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380169,79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3324629,87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н822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380173,33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3324631,52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н823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380172,92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3324632,42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н824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380169,36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3324630,77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380169,79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3324629,87</w:t>
            </w:r>
          </w:p>
        </w:tc>
      </w:tr>
      <w:tr w:rsidR="00F50F93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380153,61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3324621,77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н826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380150,08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3324621,11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н827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380150,26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3324620,13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н828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380153,79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3324620,79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380153,61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3324621,77</w:t>
            </w:r>
          </w:p>
        </w:tc>
      </w:tr>
      <w:tr w:rsidR="00F50F93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380123,07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3324605,89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н830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380122,40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3324608,18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н831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380121,44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3324607,90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н832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380122,11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3324605,61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380123,07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3324605,89</w:t>
            </w:r>
          </w:p>
        </w:tc>
      </w:tr>
      <w:tr w:rsidR="00F50F93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380061,29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3324587,71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н834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380065,25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3324589,00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н835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380064,94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3324589,95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н836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380060,98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3324588,66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380061,29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3324587,71</w:t>
            </w:r>
          </w:p>
        </w:tc>
      </w:tr>
      <w:tr w:rsidR="00F50F93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380039,84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3324582,11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н838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380036,05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3324581,63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н839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380036,18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3324580,64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н840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380039,97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3324581,12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380039,84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3324582,11</w:t>
            </w:r>
          </w:p>
        </w:tc>
      </w:tr>
      <w:tr w:rsidR="00F50F93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50F93" w:rsidRPr="00AD3D7A" w:rsidRDefault="00F50F93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н841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380654,80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3325152,99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н842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380653,18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3325157,66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н843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380652,23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3325157,33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н844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380653,85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3325152,66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380654,80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3325152,99</w:t>
            </w:r>
          </w:p>
        </w:tc>
      </w:tr>
      <w:tr w:rsidR="003377A9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377A9" w:rsidRPr="00AD3D7A" w:rsidRDefault="003377A9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377A9" w:rsidRPr="00AD3D7A" w:rsidRDefault="003377A9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3377A9" w:rsidRPr="00AD3D7A" w:rsidRDefault="003377A9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380650,43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3325144,90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н846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380651,81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3325141,22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н847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380652,73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3325141,57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н848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380651,36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3325145,25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380650,43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3325144,90</w:t>
            </w:r>
          </w:p>
        </w:tc>
      </w:tr>
      <w:tr w:rsidR="003377A9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377A9" w:rsidRPr="00AD3D7A" w:rsidRDefault="003377A9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377A9" w:rsidRPr="00AD3D7A" w:rsidRDefault="003377A9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3377A9" w:rsidRPr="00AD3D7A" w:rsidRDefault="003377A9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380639,00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3325140,68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н850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380637,32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3325137,26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н851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380638,22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3325136,82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н852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380639,90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3325140,24</w:t>
            </w:r>
          </w:p>
        </w:tc>
      </w:tr>
      <w:tr w:rsidR="00802C9A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380639,00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02C9A" w:rsidRPr="00AD3D7A" w:rsidRDefault="00802C9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3325140,68</w:t>
            </w:r>
          </w:p>
        </w:tc>
      </w:tr>
      <w:tr w:rsidR="003377A9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377A9" w:rsidRPr="00AD3D7A" w:rsidRDefault="003377A9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377A9" w:rsidRPr="00AD3D7A" w:rsidRDefault="003377A9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3377A9" w:rsidRPr="00AD3D7A" w:rsidRDefault="003377A9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380670,89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3325132,07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н854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380675,82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3325132,09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н855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380675,82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3325133,09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н856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380670,89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3325133,07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380670,89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3325132,07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380678,87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3325050,81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н858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380679,24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3325047,16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н859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380680,24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3325047,26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н860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380679,87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3325050,91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380678,87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3325050,81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380683,40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3324997,25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н862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380683,31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3324993,66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н863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380684,31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3324993,64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н864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380684,40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3324997,23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380683,40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3324997,25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380683,74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3324978,11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н866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380683,63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3324982,00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н867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380682,63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3324981,97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н868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380682,73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3324978,09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380683,74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3324978,11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379699,02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3324480,48</w:t>
            </w:r>
          </w:p>
        </w:tc>
      </w:tr>
      <w:tr w:rsidR="007522BF" w:rsidRPr="00D14DC9" w:rsidTr="00F50F9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н870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379702,89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3324482,02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н871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379702,52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3324482,95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н872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379698,65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3324481,41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379699,02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3324480,48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379773,61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3324513,51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н874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379769,52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3324511,74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н875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379769,92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3324510,82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н876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379774,01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3324512,59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379773,61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3324513,51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379789,31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3324520,12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н878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379793,14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3324522,05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н879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379792,69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3324522,94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н880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379788,86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3324521,01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379789,31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3324520,12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379847,33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3324544,06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н882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379843,16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3324542,51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н883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379843,49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3324541,58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н884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379847,67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3324543,11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379847,33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3324544,06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379879,05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3324552,94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н886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379883,21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3324554,03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н887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379882,96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3324555,00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н888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379878,80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3324553,91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379879,05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3324552,94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379951,46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3324570,27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3377A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н890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379947,44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3324569,29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н891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379947,67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3324568,32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н892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379951,69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3324569,30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379951,46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3324570,27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380733,04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3325132,20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н894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380736,93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3325132,26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н895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380736,91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3325133,26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н896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380733,02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3325133,20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380733,04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3325132,20</w:t>
            </w:r>
          </w:p>
        </w:tc>
      </w:tr>
      <w:tr w:rsidR="007522BF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522BF" w:rsidRPr="00AD3D7A" w:rsidRDefault="007522B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380847,79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3325131,51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н898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380853,25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3325131,47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н899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380853,25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3325132,47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н900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380847,79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3325132,51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н897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380847,79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3325131,51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380846,03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3325139,33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н902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380846,59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3325144,27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н903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380845,60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3325144,38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н904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380845,04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3325139,44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380846,03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3325139,33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380860,92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3325245,05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н906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380860,07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3325240,32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н907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380861,05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3325240,14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н908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380861,90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3325244,87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380860,92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3325245,05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380906,29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3325130,30</w:t>
            </w:r>
          </w:p>
        </w:tc>
      </w:tr>
      <w:tr w:rsidR="0060233E" w:rsidRPr="00D14DC9" w:rsidTr="003377A9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н910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380900,74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3325130,39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н911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380900,72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3325129,39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н912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380906,27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3325129,30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380906,29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3325130,30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380447,33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3325085,37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н914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380442,83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3325081,21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н915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380443,51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3325080,47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н916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380448,01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3325084,63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380447,33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3325085,37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380378,66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3325033,25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н918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380384,27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3325032,89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н919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380384,33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3325033,89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н920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380378,72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3325034,25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380378,66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3325033,25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380401,35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3325038,20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н922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380405,35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3325041,58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н923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380404,71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3325042,34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н924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380400,71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3325038,96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380401,35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3325038,20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н925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380349,39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3325035,01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н926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380354,80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3325034,82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н927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380354,84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3325035,82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н928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380349,43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3325036,01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380349,39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3325035,01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380326,54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3325033,07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н930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380331,46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3325034,14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н931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380331,25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3325035,11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н932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380326,33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3325034,04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380326,54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3325033,07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380270,65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3325013,37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н934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380264,77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3325013,06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н935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380264,82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3325012,07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н936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380270,70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3325012,35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380270,65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3325013,37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380181,53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3324982,08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н938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380187,28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3324984,15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н939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380186,94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3324985,09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н940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380181,19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3324983,02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380181,53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3324982,08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380153,75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3324971,74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н942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380147,93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3324969,45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н943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380148,30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3324968,52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н944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380154,12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3324970,81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380153,75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3324971,74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380275,41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3325008,29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н946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380277,30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3325003,11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н947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380278,27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3325003,44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н948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380276,37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3325008,61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380275,41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3325008,29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380293,65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3324961,67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н950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380295,71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3324956,74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н951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380296,63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3324957,12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н952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380294,57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3324962,05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380293,65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3324961,67</w:t>
            </w:r>
          </w:p>
        </w:tc>
      </w:tr>
      <w:tr w:rsidR="0060233E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60233E" w:rsidRPr="00AD3D7A" w:rsidRDefault="0060233E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380307,22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3324915,59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н954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380302,13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3324912,40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н955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380302,66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3324911,55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н956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380307,75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3324914,74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380307,22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3324915,59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380311,46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3324922,33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н958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380309,52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3324927,68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н959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380308,58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3324927,34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н960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380310,52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3324921,99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380311,46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3324922,33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380287,98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3324907,61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н962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380282,86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3324905,79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н963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380283,20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3324904,85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н964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380288,32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3324906,66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380287,98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3324907,61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380243,32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3324878,62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н966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380241,20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3324883,76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н967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380240,27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3324883,38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н968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380242,39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3324878,26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380243,32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3324878,62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380251,89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3324855,46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н970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380250,76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3324861,21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н971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380249,77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3324861,02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н972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380250,13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3324859,43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380250,90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3324855,27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380251,89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3324855,46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AD3D7A">
              <w:rPr>
                <w:b/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н974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380247,93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3324846,35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н975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380246,32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3324844,89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н976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380243,89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3324842,70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380244,56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3324841,96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н978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380248,59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3324845,61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н974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380247,93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3324846,35</w:t>
            </w:r>
          </w:p>
        </w:tc>
      </w:tr>
      <w:tr w:rsidR="00F61141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61141" w:rsidRPr="00AD3D7A" w:rsidRDefault="00F61141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61141" w:rsidRPr="00AD3D7A" w:rsidRDefault="00F61141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61141" w:rsidRPr="00AD3D7A" w:rsidRDefault="00F61141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н979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380210,95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3324816,76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н980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380205,68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3324813,95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380206,15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3324813,06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н982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380211,42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3324815,87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н979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380210,95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3324816,76</w:t>
            </w:r>
          </w:p>
        </w:tc>
      </w:tr>
      <w:tr w:rsidR="00F61141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61141" w:rsidRPr="00AD3D7A" w:rsidRDefault="00F61141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61141" w:rsidRPr="00AD3D7A" w:rsidRDefault="00F61141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61141" w:rsidRPr="00AD3D7A" w:rsidRDefault="00F61141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н983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380182,56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3324803,46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н984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380178,05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3324802,37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380178,28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3324801,40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н986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380182,79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3324802,49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н983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380182,56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3324803,46</w:t>
            </w:r>
          </w:p>
        </w:tc>
      </w:tr>
      <w:tr w:rsidR="00F61141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61141" w:rsidRPr="00AD3D7A" w:rsidRDefault="00F61141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61141" w:rsidRPr="00AD3D7A" w:rsidRDefault="00F61141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F61141" w:rsidRPr="00AD3D7A" w:rsidRDefault="00F61141" w:rsidP="00F6114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н987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380021,16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3324741,03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н988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380026,26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3324743,07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380025,89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3324744,00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н990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380020,79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3324741,96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н987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380021,16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3324741,03</w:t>
            </w:r>
          </w:p>
        </w:tc>
      </w:tr>
      <w:tr w:rsidR="00311185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11185" w:rsidRPr="00AD3D7A" w:rsidRDefault="00311185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11185" w:rsidRPr="00AD3D7A" w:rsidRDefault="00311185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311185" w:rsidRPr="00AD3D7A" w:rsidRDefault="00311185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н991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379736,54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3324706,30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н992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379732,69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3324702,44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379733,40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3324701,73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н994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379737,25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3324705,59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н991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379736,54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3324706,30</w:t>
            </w:r>
          </w:p>
        </w:tc>
      </w:tr>
      <w:tr w:rsidR="00311185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11185" w:rsidRPr="00AD3D7A" w:rsidRDefault="00311185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11185" w:rsidRPr="00AD3D7A" w:rsidRDefault="00311185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311185" w:rsidRPr="00AD3D7A" w:rsidRDefault="00311185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н995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379659,96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3324628,17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н996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379656,40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3324623,89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379657,18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3324623,25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н998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379660,74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3324627,53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н995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379659,96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3324628,17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н999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379636,53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3324605,14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н1000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379631,58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3324602,34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379632,09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3324601,47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н1002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379637,02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3324604,27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н999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379636,53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3324605,14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н1003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379516,74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3324561,15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н1004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379511,84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3324560,14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379511,13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3324564,81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н1006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379510,14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3324564,66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н1007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379511,00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3324558,94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н1008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379516,94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3324560,17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н1003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379516,74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3324561,15</w:t>
            </w:r>
          </w:p>
        </w:tc>
      </w:tr>
      <w:tr w:rsidR="00311185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11185" w:rsidRPr="00AD3D7A" w:rsidRDefault="00311185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11185" w:rsidRPr="00AD3D7A" w:rsidRDefault="00311185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311185" w:rsidRPr="00AD3D7A" w:rsidRDefault="00311185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379482,78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3324555,84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н1010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379478,47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3324555,34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н1011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379478,58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3324554,35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н1012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379482,89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3324554,85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379482,78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3324555,84</w:t>
            </w:r>
          </w:p>
        </w:tc>
      </w:tr>
      <w:tr w:rsidR="00311185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11185" w:rsidRPr="00AD3D7A" w:rsidRDefault="00311185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11185" w:rsidRPr="00AD3D7A" w:rsidRDefault="00311185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311185" w:rsidRPr="00AD3D7A" w:rsidRDefault="00311185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379260,52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3324492,28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н1014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379265,75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3324495,22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н1015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379265,25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3324496,10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н1016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379260,03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3324493,14</w:t>
            </w:r>
          </w:p>
        </w:tc>
      </w:tr>
      <w:tr w:rsidR="000737EF" w:rsidRPr="00D14DC9" w:rsidTr="00B64923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379260,52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3324492,28</w:t>
            </w:r>
          </w:p>
        </w:tc>
      </w:tr>
      <w:tr w:rsidR="00311185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11185" w:rsidRPr="00AD3D7A" w:rsidRDefault="00311185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11185" w:rsidRPr="00AD3D7A" w:rsidRDefault="00311185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311185" w:rsidRPr="00AD3D7A" w:rsidRDefault="00311185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379243,88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3324482,32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н1018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379239,31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3324478,93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н1019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379239,91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3324478,13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н1020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379244,48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3324481,52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379243,88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3324482,32</w:t>
            </w:r>
          </w:p>
        </w:tc>
      </w:tr>
      <w:tr w:rsidR="005A57E0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A57E0" w:rsidRPr="00AD3D7A" w:rsidRDefault="005A57E0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A57E0" w:rsidRPr="00AD3D7A" w:rsidRDefault="005A57E0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A57E0" w:rsidRPr="00AD3D7A" w:rsidRDefault="005A57E0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379187,74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3324443,78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н1022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379182,52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3324441,12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н1023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379182,97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3324440,23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н1024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379188,19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3324442,89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379187,74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3324443,78</w:t>
            </w:r>
          </w:p>
        </w:tc>
      </w:tr>
      <w:tr w:rsidR="005A57E0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A57E0" w:rsidRPr="00AD3D7A" w:rsidRDefault="005A57E0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A57E0" w:rsidRPr="00AD3D7A" w:rsidRDefault="005A57E0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A57E0" w:rsidRPr="00AD3D7A" w:rsidRDefault="005A57E0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380454,22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3324758,61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н1026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380454,40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3324757,62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н1027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380455,39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3324757,80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н1028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380455,21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3324758,78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380454,22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3324758,61</w:t>
            </w:r>
          </w:p>
        </w:tc>
      </w:tr>
      <w:tr w:rsidR="005A57E0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A57E0" w:rsidRPr="00AD3D7A" w:rsidRDefault="005A57E0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A57E0" w:rsidRPr="00AD3D7A" w:rsidRDefault="005A57E0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5A57E0" w:rsidRPr="00AD3D7A" w:rsidRDefault="005A57E0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380458,68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3324732,06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н1030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380458,83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3324731,07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н1031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380459,82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3324731,21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н1032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380459,67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3324732,20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380458,68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3324732,06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380462,08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3324706,04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н1034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380462,18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3324705,05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н1035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380463,18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3324705,16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н1036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380463,07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3324706,15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380462,08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3324706,04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380465,10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3324674,19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н1038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380465,16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3324673,17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н1039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380466,16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3324673,23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н1040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380466,10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3324674,23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380465,10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3324674,19</w:t>
            </w:r>
          </w:p>
        </w:tc>
      </w:tr>
      <w:tr w:rsidR="000737EF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0737EF" w:rsidRPr="00AD3D7A" w:rsidRDefault="000737EF" w:rsidP="000737EF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380469,35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3324646,41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н1042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380469,50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3324645,42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н1043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380470,49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3324645,56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н1044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380470,34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3324646,55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380469,35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3324646,41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380471,46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3324630,02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н1046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380471,61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3324629,03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н1047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380472,60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3324629,18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н1048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380472,45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3324630,17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380471,46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3324630,02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380456,30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3324587,23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н1050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380455,42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3324586,78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н1051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380455,03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3324587,64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н1052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380455,95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3324588,05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380456,30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3324587,23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380402,71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3324546,40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н1054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380401,74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3324546,13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н1055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380402,02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3324545,17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н1056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380402,98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3324545,44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380402,71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3324546,40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380376,31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3324537,42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н1058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380375,36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3324537,12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н1059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380375,66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3324536,17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н1060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380376,62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3324536,47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380376,31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3324537,42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380344,50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3324527,86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н1062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380343,51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3324527,75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н1063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380343,62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3324526,76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н1064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380344,61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3324526,87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380344,50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3324527,86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380316,81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3324529,54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5A57E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н1066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380315,82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3324529,68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н1067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380315,68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3324528,69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н1068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380316,67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3324528,55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380316,81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3324529,54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380221,55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3324501,01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н1070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380220,55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3324500,88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н1071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380220,68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3324499,89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н1072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380221,67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3324500,02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380221,55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3324501,01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380181,92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3324495,83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н1074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380180,93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3324495,70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н1075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380181,06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3324494,71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н1076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380182,05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3324494,84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380181,92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3324495,83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380142,81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3324490,66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н1078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380141,82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3324490,53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н1079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380141,95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3324489,54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н1080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380142,94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3324489,67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380142,81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3324490,66</w:t>
            </w:r>
          </w:p>
        </w:tc>
      </w:tr>
      <w:tr w:rsidR="00BD6C33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BD6C33" w:rsidRPr="00AD3D7A" w:rsidRDefault="00BD6C33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380009,28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3324473,87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н1082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380008,30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3324473,66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н1083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380008,52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3324472,68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н1084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380009,49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3324472,90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380009,28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3324473,87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379967,43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3324463,39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н1086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379966,46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3324463,14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н1087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379966,71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3324462,17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н1088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379967,68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3324462,43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379967,43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3324463,39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379929,66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3324453,15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н1090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379928,70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3324452,87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н1091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379928,98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3324451,91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н1092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379929,94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3324452,19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379929,66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3324453,15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379891,95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3324441,62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н1094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379891,00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3324441,33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н1095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379891,29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3324440,37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н1096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379892,25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3324440,67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379891,95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3324441,62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379853,92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3324429,62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н1098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379852,97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3324429,32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н1099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379853,28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3324428,36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н1100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379854,23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3324428,67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н1097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379853,92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3324429,62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379816,73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3324417,66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н1102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379815,78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3324417,35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н1103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379816,09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3324416,40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н1104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379817,04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3324416,71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379816,73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3324417,66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379777,20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3324404,95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н1106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379776,25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3324404,64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н1107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379776,56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3324403,69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н1108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379777,51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3324404,00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379777,20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3324404,95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380448,73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3324787,00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н1110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380449,66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3324783,33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н1111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380450,60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3324783,54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н1112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380449,70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3324787,24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380448,73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3324787,00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380476,63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3324607,70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н1114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380476,29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3324611,65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н1115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380475,29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3324611,55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н1116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380475,65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3324607,62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380476,63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3324607,70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380480,69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3324601,06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н1118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380476,70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3324598,91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н1119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380477,16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3324598,06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н1120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380481,18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3324600,17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380480,69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3324601,06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380432,32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3324579,75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н1122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380428,89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3324577,15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н1123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380430,74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3324574,15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н1124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380431,58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3324574,67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380430,21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3324576,91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н1126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380432,89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3324578,96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380432,32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3324579,75</w:t>
            </w:r>
          </w:p>
        </w:tc>
      </w:tr>
      <w:tr w:rsidR="001A412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A4129" w:rsidRPr="00AD3D7A" w:rsidRDefault="001A412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A4129" w:rsidRPr="00AD3D7A" w:rsidRDefault="001A412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1A4129" w:rsidRPr="00AD3D7A" w:rsidRDefault="001A412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н1127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380433,52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3324552,56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н1128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380437,33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3324553,59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380436,00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3324557,12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н1130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380435,07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3324556,76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н1131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380436,01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3324554,27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н1132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380433,19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3324553,51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н1127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380433,52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3324552,56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380281,57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3324532,94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н1134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380282,06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3324535,94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н1135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380285,40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3324535,41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н1136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380285,56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3324536,40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380281,23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3324537,08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н1138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380280,58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3324533,10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380281,57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3324532,94</w:t>
            </w:r>
          </w:p>
        </w:tc>
      </w:tr>
      <w:tr w:rsidR="00904101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н1139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380261,03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3324505,22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н1140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380259,26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3324508,63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380258,37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3324508,17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н1142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380260,14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3324504,76</w:t>
            </w:r>
          </w:p>
        </w:tc>
      </w:tr>
      <w:tr w:rsidR="00871569" w:rsidRPr="00D14DC9" w:rsidTr="00311185">
        <w:trPr>
          <w:trHeight w:val="56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н1139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380261,03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3324505,22</w:t>
            </w:r>
          </w:p>
        </w:tc>
      </w:tr>
      <w:tr w:rsidR="00904101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н1143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380111,44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3324485,54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н1144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380115,65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3324486,07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380115,53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3324487,06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н1146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380111,32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3324486,53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н1143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380111,44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3324485,54</w:t>
            </w:r>
          </w:p>
        </w:tc>
      </w:tr>
      <w:tr w:rsidR="00904101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н1147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380064,30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3324484,32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н1148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380060,20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3324483,61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380060,37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3324482,63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н1150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380064,48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3324483,34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н1147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380064,30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3324484,32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н1151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379745,43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3324389,84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н1152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379744,32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3324392,72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379747,26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3324393,54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н1154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379746,99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3324394,51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н1155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379743,00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3324393,39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н1156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379744,49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3324389,49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н1151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379745,43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3324389,84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379721,17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3324364,89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н1158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379720,27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3324368,90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н1159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379719,30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3324368,68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н1160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379720,19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3324364,67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379721,17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3324364,89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380605,34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3324299,98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н1162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380610,62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3324301,23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н1163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380609,63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3324305,41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н1164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380604,35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3324304,16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380605,34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3324299,98</w:t>
            </w:r>
          </w:p>
        </w:tc>
      </w:tr>
      <w:tr w:rsidR="00904101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380836,06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3324157,86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н1166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380837,17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3324152,57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н1167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380841,40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3324153,46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н1168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380840,29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3324158,75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380836,06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3324157,86</w:t>
            </w:r>
          </w:p>
        </w:tc>
      </w:tr>
      <w:tr w:rsidR="00904101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380393,66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3324783,60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н1170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380396,25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3324778,68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н1171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380400,28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3324780,80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н1172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380397,69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3324785,72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380393,66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3324783,60</w:t>
            </w:r>
          </w:p>
        </w:tc>
      </w:tr>
      <w:tr w:rsidR="00904101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379734,52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3324710,81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н1174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379738,27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3324707,20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н1175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379741,10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3324710,18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н1176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379737,35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3324713,79</w:t>
            </w:r>
          </w:p>
        </w:tc>
      </w:tr>
      <w:tr w:rsidR="00871569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379734,52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71569" w:rsidRPr="00AD3D7A" w:rsidRDefault="00871569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3324710,81</w:t>
            </w:r>
          </w:p>
        </w:tc>
      </w:tr>
      <w:tr w:rsidR="00904101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904101" w:rsidRPr="00AD3D7A" w:rsidRDefault="00904101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380774,64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3323767,00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н1178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380775,99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3323762,87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н1179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380781,16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3323764,62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н1180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380779,81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3323768,75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380774,64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3323767,00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н1181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380821,25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3324210,16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н1182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380820,84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3324211,07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н1183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380819,93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3324210,66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н1184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380820,34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3324209,75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380821,25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3324210,16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380754,83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3324361,59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н1186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380754,43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3324362,51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н1187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380753,50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3324362,11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н1188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380753,91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3324361,19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380754,83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3324361,59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380748,11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3324382,83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н1190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380747,80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3324383,78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н1191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380746,85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3324383,47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н1192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380747,16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3324382,52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380748,11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3324382,83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380628,48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3325116,32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н1194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380627,46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3325112,41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н1195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380628,43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3325112,16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н1196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380629,45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3325116,07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380628,48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3325116,32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380659,22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3325120,61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90410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н1198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380660,19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3325120,40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н1199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380660,40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3325121,37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н1200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380659,43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3325121,58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н1197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380659,22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3325120,61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380668,56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3325099,25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н1202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380667,74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3325102,46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н1203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380666,77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3325102,21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н1204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380667,59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3325099,00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380668,56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3325099,25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379883,22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3324867,91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н1206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379887,92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3324870,37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н1207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379887,46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3324871,25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н1208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379882,76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3324868,79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379883,22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3324867,91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379837,22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3324735,16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н1210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379836,29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3324734,79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н1211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379836,66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3324733,86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н1212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379837,59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3324734,23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379837,22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3324735,16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379811,92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3324725,18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CC6D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н1214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379810,99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3324724,81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н1215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379811,36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3324723,88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н1216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379812,29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3324724,25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н1213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379811,92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3324725,18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379784,64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3324714,71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н1218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379783,70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3324714,39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н1219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379784,02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3324713,45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н1220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379784,96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3324713,77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н1217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379784,64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3324714,71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379754,71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3324704,59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н1222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379760,43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3324706,39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н1223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379760,13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3324707,35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н1224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379754,41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3324705,55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н1221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379754,71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3324704,59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379666,28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3324635,04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н1226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379671,05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3324639,35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н1227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379670,38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3324640,10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н1228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379665,61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3324635,79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н1225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379666,28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3324635,04</w:t>
            </w:r>
          </w:p>
        </w:tc>
      </w:tr>
      <w:tr w:rsidR="00D12B20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D12B20" w:rsidRPr="00AD3D7A" w:rsidRDefault="00D12B20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379646,73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3324612,43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н1230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379650,74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3324616,54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н1231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379650,02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3324617,24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н1232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379646,01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3324613,13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н1229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379646,73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3324612,43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379610,75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3324591,40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н1234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379605,57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3324589,15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н1235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379605,97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3324588,23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н1236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379611,15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3324590,48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379610,75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3324591,40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379572,20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3324575,75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н1238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379571,26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3324575,43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н1239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379571,58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3324574,49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н1240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379572,52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3324574,81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379572,20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3324575,75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379409,40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3324545,55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E0E31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н1242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379408,42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3324545,33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н1243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379408,64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3324544,35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н1244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379409,62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3324544,57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379409,40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3324545,55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379384,90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3324539,92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н1246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379383,93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3324539,69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н1247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379384,16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3324538,72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н1248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379385,13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3324538,95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379384,90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3324539,92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379333,63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3324527,15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н1250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379332,68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3324526,84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н1251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379332,99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3324525,89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н1252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379333,94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3324526,20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н1249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379333,63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3324527,15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379311,06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3324518,54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н1254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379310,14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3324518,14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н1255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379310,54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3324517,22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н1256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379311,46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3324517,62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н1253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379311,06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3324518,54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380230,25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3324832,40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н1258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380229,47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3324831,78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н1259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380230,09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3324831,00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н1260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380230,87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3324831,62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н1257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380230,25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3324832,40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380124,18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3324782,82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н1262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380123,25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3324782,47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н1263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380123,60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3324781,54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н1264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380124,53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3324781,89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н1261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380124,18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3324782,82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н1265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379965,30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3324573,62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н1266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379968,73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3324573,06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н1267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379968,89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3324574,04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н1268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379965,46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3324574,60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н1265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379965,30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3324573,62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381409,80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3323179,26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н1270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381406,24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3323181,56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н1271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381404,26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3323178,32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н1272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381405,11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3323177,80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н1273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381406,56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3323180,16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н1274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381409,26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3323178,42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н1269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381409,80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3323179,26</w:t>
            </w:r>
          </w:p>
        </w:tc>
      </w:tr>
      <w:tr w:rsidR="00791C4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1C4A" w:rsidRPr="00AD3D7A" w:rsidRDefault="00791C4A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1C4A" w:rsidRPr="00AD3D7A" w:rsidRDefault="00791C4A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91C4A" w:rsidRPr="00AD3D7A" w:rsidRDefault="00791C4A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н1275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381387,31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3323150,93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н1276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381387,85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3323151,77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н1277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381387,01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3323152,31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н1278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381386,47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3323151,47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н1275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381387,31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3323150,93</w:t>
            </w:r>
          </w:p>
        </w:tc>
      </w:tr>
      <w:tr w:rsidR="00791C4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1C4A" w:rsidRPr="00AD3D7A" w:rsidRDefault="00791C4A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1C4A" w:rsidRPr="00AD3D7A" w:rsidRDefault="00791C4A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91C4A" w:rsidRPr="00AD3D7A" w:rsidRDefault="00791C4A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н1279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381389,75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3323155,12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н1280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381392,25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3323159,02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н1281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381391,40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3323159,56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н1282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381388,90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3323155,67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н1279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381389,75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3323155,12</w:t>
            </w:r>
          </w:p>
        </w:tc>
      </w:tr>
      <w:tr w:rsidR="00791C4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1C4A" w:rsidRPr="00AD3D7A" w:rsidRDefault="00791C4A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1C4A" w:rsidRPr="00AD3D7A" w:rsidRDefault="00791C4A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91C4A" w:rsidRPr="00AD3D7A" w:rsidRDefault="00791C4A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н1283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381420,89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3323214,68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н1284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381419,36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3323210,45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н1285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381420,30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3323210,11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н1286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381421,83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3323214,34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н1283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381420,89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3323214,68</w:t>
            </w:r>
          </w:p>
        </w:tc>
      </w:tr>
      <w:tr w:rsidR="00791C4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1C4A" w:rsidRPr="00AD3D7A" w:rsidRDefault="00791C4A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1C4A" w:rsidRPr="00AD3D7A" w:rsidRDefault="00791C4A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91C4A" w:rsidRPr="00AD3D7A" w:rsidRDefault="00791C4A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н1287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381439,35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3323237,54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н1288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381439,95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3323238,34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н1289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381439,15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3323238,94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н1290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381438,55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3323238,14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н1287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381439,35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3323237,54</w:t>
            </w:r>
          </w:p>
        </w:tc>
      </w:tr>
      <w:tr w:rsidR="00791C4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1C4A" w:rsidRPr="00AD3D7A" w:rsidRDefault="00791C4A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91C4A" w:rsidRPr="00AD3D7A" w:rsidRDefault="00791C4A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791C4A" w:rsidRPr="00AD3D7A" w:rsidRDefault="00791C4A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н1291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381462,58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3323262,62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н1292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381459,25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3323264,44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н1293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381461,36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3323266,88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791C4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н1294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381460,60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3323267,54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473E2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н1295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381457,69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3323264,16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473E2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н1296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381462,10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3323261,74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473E2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н1291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381462,58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3323262,62</w:t>
            </w:r>
          </w:p>
        </w:tc>
      </w:tr>
      <w:tr w:rsidR="0089725C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89725C" w:rsidRPr="00AD3D7A" w:rsidRDefault="0089725C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473E2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381473,57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3323283,67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473E2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н1298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381474,17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3323284,47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473E2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н1299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381473,37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3323285,07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473E2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н1300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381472,77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3323284,27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473E2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н1297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381473,57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3323283,67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473E2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381487,35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3323302,33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473E2C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н1302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381487,95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3323303,13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1249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н1303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381487,15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3323303,73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1249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н1304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381486,55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3323302,93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1249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н1301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381487,35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3323302,33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1249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381496,74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3323319,33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1249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н1306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381500,28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3323317,18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1249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н1307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381503,02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3323321,62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1249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н1308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381499,48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3323323,77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1249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н1305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381496,74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3323319,33</w:t>
            </w:r>
          </w:p>
        </w:tc>
      </w:tr>
      <w:tr w:rsidR="00124977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24977" w:rsidRPr="00AD3D7A" w:rsidRDefault="00124977" w:rsidP="00CD307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lastRenderedPageBreak/>
              <w:t>-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24977" w:rsidRPr="00AD3D7A" w:rsidRDefault="00124977" w:rsidP="00CD307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124977" w:rsidRPr="00AD3D7A" w:rsidRDefault="00124977" w:rsidP="00CD3074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-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1249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381497,98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3323317,99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1249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н1310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381495,31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3323314,46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1249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н1311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381496,11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3323313,86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1249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н1312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381498,78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3323317,39</w:t>
            </w:r>
          </w:p>
        </w:tc>
      </w:tr>
      <w:tr w:rsidR="00AD3D7A" w:rsidRPr="00D14DC9" w:rsidTr="00904101">
        <w:trPr>
          <w:trHeight w:val="64"/>
        </w:trPr>
        <w:tc>
          <w:tcPr>
            <w:tcW w:w="280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 w:rsidP="00124977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н1309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381497,98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AD3D7A" w:rsidRPr="00AD3D7A" w:rsidRDefault="00AD3D7A">
            <w:pPr>
              <w:jc w:val="center"/>
              <w:rPr>
                <w:color w:val="000000"/>
                <w:sz w:val="20"/>
                <w:szCs w:val="20"/>
              </w:rPr>
            </w:pPr>
            <w:r w:rsidRPr="00AD3D7A">
              <w:rPr>
                <w:color w:val="000000"/>
                <w:sz w:val="20"/>
                <w:szCs w:val="20"/>
              </w:rPr>
              <w:t>3323317,99</w:t>
            </w:r>
          </w:p>
        </w:tc>
      </w:tr>
    </w:tbl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tbl>
      <w:tblPr>
        <w:tblpPr w:leftFromText="180" w:rightFromText="180" w:vertAnchor="text" w:horzAnchor="margin" w:tblpY="181"/>
        <w:tblW w:w="102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4"/>
        <w:gridCol w:w="8363"/>
      </w:tblGrid>
      <w:tr w:rsidR="00B05CEB" w:rsidTr="00DE3E40">
        <w:trPr>
          <w:trHeight w:val="42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5CEB" w:rsidRDefault="00B05CEB" w:rsidP="00DE3E40">
            <w:pPr>
              <w:tabs>
                <w:tab w:val="left" w:pos="16860"/>
              </w:tabs>
              <w:jc w:val="center"/>
            </w:pPr>
            <w:r>
              <w:t xml:space="preserve">Площадь, </w:t>
            </w:r>
            <w:proofErr w:type="spellStart"/>
            <w:r>
              <w:t>кв.м</w:t>
            </w:r>
            <w:proofErr w:type="spellEnd"/>
            <w:r>
              <w:t>.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5CEB" w:rsidRDefault="00B05CEB" w:rsidP="00DE3E40">
            <w:pPr>
              <w:tabs>
                <w:tab w:val="left" w:pos="16860"/>
              </w:tabs>
              <w:jc w:val="center"/>
            </w:pPr>
            <w:r>
              <w:t>Цель установления публичного сервитута</w:t>
            </w:r>
          </w:p>
        </w:tc>
      </w:tr>
      <w:tr w:rsidR="00B05CEB" w:rsidTr="00DE3E40">
        <w:trPr>
          <w:trHeight w:val="168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5CEB" w:rsidRDefault="00B05CEB" w:rsidP="00DE3E40">
            <w:pPr>
              <w:tabs>
                <w:tab w:val="left" w:pos="16860"/>
              </w:tabs>
              <w:jc w:val="center"/>
            </w:pPr>
          </w:p>
          <w:p w:rsidR="00B05CEB" w:rsidRDefault="00AD3D7A" w:rsidP="00DE3E40">
            <w:pPr>
              <w:tabs>
                <w:tab w:val="left" w:pos="16860"/>
              </w:tabs>
              <w:jc w:val="center"/>
            </w:pPr>
            <w:r>
              <w:t>944</w:t>
            </w:r>
            <w:r w:rsidR="00B05CEB">
              <w:t xml:space="preserve"> </w:t>
            </w:r>
            <w:proofErr w:type="spellStart"/>
            <w:r w:rsidR="00B05CEB">
              <w:t>кв.м</w:t>
            </w:r>
            <w:proofErr w:type="spellEnd"/>
            <w:r w:rsidR="00B05CEB">
              <w:t>.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5CEB" w:rsidRDefault="00B05CEB" w:rsidP="00DE3E40">
            <w:pPr>
              <w:tabs>
                <w:tab w:val="left" w:pos="16860"/>
              </w:tabs>
              <w:jc w:val="center"/>
            </w:pPr>
            <w:r>
              <w:t xml:space="preserve">Для размещения объекта электросетевого хозяйства </w:t>
            </w:r>
          </w:p>
        </w:tc>
      </w:tr>
    </w:tbl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AD3D7A" w:rsidRDefault="00AD3D7A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p w:rsidR="00C67E5C" w:rsidRDefault="00C67E5C" w:rsidP="002E69BF">
      <w:pPr>
        <w:rPr>
          <w:noProof/>
          <w:sz w:val="8"/>
          <w:szCs w:val="8"/>
        </w:rPr>
      </w:pPr>
    </w:p>
    <w:tbl>
      <w:tblPr>
        <w:tblW w:w="10031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031"/>
      </w:tblGrid>
      <w:tr w:rsidR="008A19AA" w:rsidRPr="005B4876" w:rsidTr="00D6242D">
        <w:trPr>
          <w:trHeight w:val="2689"/>
        </w:trPr>
        <w:tc>
          <w:tcPr>
            <w:tcW w:w="10031" w:type="dxa"/>
            <w:vAlign w:val="bottom"/>
          </w:tcPr>
          <w:p w:rsidR="003C3B9C" w:rsidRPr="00177B23" w:rsidRDefault="003C3B9C" w:rsidP="00177B23">
            <w:pPr>
              <w:rPr>
                <w:b/>
                <w:sz w:val="20"/>
                <w:szCs w:val="20"/>
              </w:rPr>
            </w:pPr>
          </w:p>
          <w:p w:rsidR="00B03055" w:rsidRDefault="001678AB" w:rsidP="0063174B">
            <w:pPr>
              <w:jc w:val="center"/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57632" behindDoc="0" locked="0" layoutInCell="1" allowOverlap="1">
                      <wp:simplePos x="0" y="0"/>
                      <wp:positionH relativeFrom="column">
                        <wp:posOffset>719455</wp:posOffset>
                      </wp:positionH>
                      <wp:positionV relativeFrom="paragraph">
                        <wp:posOffset>126365</wp:posOffset>
                      </wp:positionV>
                      <wp:extent cx="442595" cy="193040"/>
                      <wp:effectExtent l="0" t="2540" r="0" b="4445"/>
                      <wp:wrapNone/>
                      <wp:docPr id="303" name="Rectangle 7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2595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5D29A0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     37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87" o:spid="_x0000_s1026" style="position:absolute;left:0;text-align:left;margin-left:56.65pt;margin-top:9.95pt;width:34.85pt;height:15.2pt;z-index:2523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" filled="f" stroked="f">
                      <v:textbox>
                        <w:txbxContent>
                          <w:p w:rsidR="009E1784" w:rsidRPr="00E51496" w:rsidRDefault="009E1784" w:rsidP="005D29A0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     37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B56FFA">
              <w:rPr>
                <w:b/>
                <w:noProof/>
              </w:rPr>
              <w:drawing>
                <wp:anchor distT="0" distB="0" distL="114300" distR="114300" simplePos="0" relativeHeight="251522938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-3810</wp:posOffset>
                  </wp:positionV>
                  <wp:extent cx="6239510" cy="6875145"/>
                  <wp:effectExtent l="38100" t="19050" r="27940" b="20955"/>
                  <wp:wrapNone/>
                  <wp:docPr id="87" name="Рисунок 86" descr="Смоленщина ПС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моленщина ПС.bmp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9510" cy="68751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03055" w:rsidRDefault="001678AB" w:rsidP="0063174B">
            <w:pPr>
              <w:jc w:val="center"/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56608" behindDoc="0" locked="0" layoutInCell="1" allowOverlap="1">
                      <wp:simplePos x="0" y="0"/>
                      <wp:positionH relativeFrom="column">
                        <wp:posOffset>120015</wp:posOffset>
                      </wp:positionH>
                      <wp:positionV relativeFrom="paragraph">
                        <wp:posOffset>144145</wp:posOffset>
                      </wp:positionV>
                      <wp:extent cx="442595" cy="193040"/>
                      <wp:effectExtent l="0" t="1270" r="0" b="0"/>
                      <wp:wrapNone/>
                      <wp:docPr id="302" name="Rectangle 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2595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5D29A0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 36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86" o:spid="_x0000_s1027" style="position:absolute;left:0;text-align:left;margin-left:9.45pt;margin-top:11.35pt;width:34.85pt;height:15.2pt;z-index:25235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" filled="f" stroked="f">
                      <v:textbox>
                        <w:txbxContent>
                          <w:p w:rsidR="009E1784" w:rsidRPr="00E51496" w:rsidRDefault="009E1784" w:rsidP="005D29A0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 36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03055" w:rsidRDefault="00B03055" w:rsidP="0063174B">
            <w:pPr>
              <w:jc w:val="center"/>
              <w:rPr>
                <w:b/>
              </w:rPr>
            </w:pPr>
          </w:p>
          <w:p w:rsidR="00B03055" w:rsidRDefault="00B03055" w:rsidP="0063174B">
            <w:pPr>
              <w:jc w:val="center"/>
              <w:rPr>
                <w:b/>
              </w:rPr>
            </w:pPr>
          </w:p>
          <w:p w:rsidR="00B03055" w:rsidRDefault="00B03055" w:rsidP="0063174B">
            <w:pPr>
              <w:jc w:val="center"/>
              <w:rPr>
                <w:b/>
              </w:rPr>
            </w:pPr>
          </w:p>
          <w:p w:rsidR="00B03055" w:rsidRDefault="00B03055" w:rsidP="0063174B">
            <w:pPr>
              <w:jc w:val="center"/>
              <w:rPr>
                <w:b/>
              </w:rPr>
            </w:pPr>
          </w:p>
          <w:p w:rsidR="00B03055" w:rsidRDefault="00B03055" w:rsidP="0063174B">
            <w:pPr>
              <w:jc w:val="center"/>
              <w:rPr>
                <w:b/>
              </w:rPr>
            </w:pPr>
          </w:p>
          <w:p w:rsidR="00B03055" w:rsidRDefault="00B03055" w:rsidP="0063174B">
            <w:pPr>
              <w:jc w:val="center"/>
              <w:rPr>
                <w:b/>
              </w:rPr>
            </w:pPr>
          </w:p>
          <w:p w:rsidR="00B03055" w:rsidRDefault="00B03055" w:rsidP="0063174B">
            <w:pPr>
              <w:jc w:val="center"/>
              <w:rPr>
                <w:b/>
              </w:rPr>
            </w:pPr>
          </w:p>
          <w:p w:rsidR="00B03055" w:rsidRDefault="001678AB" w:rsidP="0063174B">
            <w:pPr>
              <w:jc w:val="center"/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24864" behindDoc="0" locked="0" layoutInCell="1" allowOverlap="1">
                      <wp:simplePos x="0" y="0"/>
                      <wp:positionH relativeFrom="column">
                        <wp:posOffset>1847850</wp:posOffset>
                      </wp:positionH>
                      <wp:positionV relativeFrom="paragraph">
                        <wp:posOffset>50165</wp:posOffset>
                      </wp:positionV>
                      <wp:extent cx="160020" cy="193040"/>
                      <wp:effectExtent l="0" t="2540" r="1905" b="4445"/>
                      <wp:wrapNone/>
                      <wp:docPr id="301" name="Rectangle 7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55" o:spid="_x0000_s1028" style="position:absolute;left:0;text-align:left;margin-left:145.5pt;margin-top:3.95pt;width:12.6pt;height:15.2pt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>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03055" w:rsidRDefault="001678AB" w:rsidP="0063174B">
            <w:pPr>
              <w:jc w:val="center"/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36128" behindDoc="0" locked="0" layoutInCell="1" allowOverlap="1">
                      <wp:simplePos x="0" y="0"/>
                      <wp:positionH relativeFrom="column">
                        <wp:posOffset>5834380</wp:posOffset>
                      </wp:positionH>
                      <wp:positionV relativeFrom="paragraph">
                        <wp:posOffset>131445</wp:posOffset>
                      </wp:positionV>
                      <wp:extent cx="331470" cy="193040"/>
                      <wp:effectExtent l="0" t="0" r="0" b="0"/>
                      <wp:wrapNone/>
                      <wp:docPr id="300" name="Rectangle 7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16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66" o:spid="_x0000_s1029" style="position:absolute;left:0;text-align:left;margin-left:459.4pt;margin-top:10.35pt;width:26.1pt;height:15.2pt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16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03055" w:rsidRDefault="001678AB" w:rsidP="0063174B">
            <w:pPr>
              <w:jc w:val="center"/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26912" behindDoc="0" locked="0" layoutInCell="1" allowOverlap="1">
                      <wp:simplePos x="0" y="0"/>
                      <wp:positionH relativeFrom="column">
                        <wp:posOffset>2870200</wp:posOffset>
                      </wp:positionH>
                      <wp:positionV relativeFrom="paragraph">
                        <wp:posOffset>75565</wp:posOffset>
                      </wp:positionV>
                      <wp:extent cx="160020" cy="193040"/>
                      <wp:effectExtent l="3175" t="0" r="0" b="0"/>
                      <wp:wrapNone/>
                      <wp:docPr id="299" name="Rectangle 7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57" o:spid="_x0000_s1030" style="position:absolute;left:0;text-align:left;margin-left:226pt;margin-top:5.95pt;width:12.6pt;height:15.2pt;z-index:25232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>7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03055" w:rsidRDefault="001678AB" w:rsidP="0063174B">
            <w:pPr>
              <w:jc w:val="center"/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31008" behindDoc="0" locked="0" layoutInCell="1" allowOverlap="1">
                      <wp:simplePos x="0" y="0"/>
                      <wp:positionH relativeFrom="column">
                        <wp:posOffset>4123690</wp:posOffset>
                      </wp:positionH>
                      <wp:positionV relativeFrom="paragraph">
                        <wp:posOffset>114300</wp:posOffset>
                      </wp:positionV>
                      <wp:extent cx="331470" cy="193040"/>
                      <wp:effectExtent l="0" t="0" r="2540" b="0"/>
                      <wp:wrapNone/>
                      <wp:docPr id="298" name="Rectangle 7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61" o:spid="_x0000_s1031" style="position:absolute;left:0;text-align:left;margin-left:324.7pt;margin-top:9pt;width:26.1pt;height:15.2pt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>11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29984" behindDoc="0" locked="0" layoutInCell="1" allowOverlap="1">
                      <wp:simplePos x="0" y="0"/>
                      <wp:positionH relativeFrom="column">
                        <wp:posOffset>3682365</wp:posOffset>
                      </wp:positionH>
                      <wp:positionV relativeFrom="paragraph">
                        <wp:posOffset>29845</wp:posOffset>
                      </wp:positionV>
                      <wp:extent cx="331470" cy="193040"/>
                      <wp:effectExtent l="0" t="1270" r="0" b="0"/>
                      <wp:wrapNone/>
                      <wp:docPr id="297" name="Rectangle 7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60" o:spid="_x0000_s1032" style="position:absolute;left:0;text-align:left;margin-left:289.95pt;margin-top:2.35pt;width:26.1pt;height:15.2pt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>10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27936" behindDoc="0" locked="0" layoutInCell="1" allowOverlap="1">
                      <wp:simplePos x="0" y="0"/>
                      <wp:positionH relativeFrom="column">
                        <wp:posOffset>3293745</wp:posOffset>
                      </wp:positionH>
                      <wp:positionV relativeFrom="paragraph">
                        <wp:posOffset>22860</wp:posOffset>
                      </wp:positionV>
                      <wp:extent cx="160020" cy="193040"/>
                      <wp:effectExtent l="0" t="3810" r="3810" b="3175"/>
                      <wp:wrapNone/>
                      <wp:docPr id="296" name="Rectangle 7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58" o:spid="_x0000_s1033" style="position:absolute;left:0;text-align:left;margin-left:259.35pt;margin-top:1.8pt;width:12.6pt;height:15.2pt;z-index:25232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>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03055" w:rsidRDefault="001678AB" w:rsidP="0063174B">
            <w:pPr>
              <w:jc w:val="center"/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35104" behindDoc="0" locked="0" layoutInCell="1" allowOverlap="1">
                      <wp:simplePos x="0" y="0"/>
                      <wp:positionH relativeFrom="column">
                        <wp:posOffset>5307965</wp:posOffset>
                      </wp:positionH>
                      <wp:positionV relativeFrom="paragraph">
                        <wp:posOffset>126365</wp:posOffset>
                      </wp:positionV>
                      <wp:extent cx="331470" cy="193040"/>
                      <wp:effectExtent l="2540" t="2540" r="0" b="4445"/>
                      <wp:wrapNone/>
                      <wp:docPr id="295" name="Rectangle 7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65" o:spid="_x0000_s1034" style="position:absolute;left:0;text-align:left;margin-left:417.95pt;margin-top:9.95pt;width:26.1pt;height:15.2pt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>15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32032" behindDoc="0" locked="0" layoutInCell="1" allowOverlap="1">
                      <wp:simplePos x="0" y="0"/>
                      <wp:positionH relativeFrom="column">
                        <wp:posOffset>4326255</wp:posOffset>
                      </wp:positionH>
                      <wp:positionV relativeFrom="paragraph">
                        <wp:posOffset>139065</wp:posOffset>
                      </wp:positionV>
                      <wp:extent cx="331470" cy="193040"/>
                      <wp:effectExtent l="1905" t="0" r="0" b="1270"/>
                      <wp:wrapNone/>
                      <wp:docPr id="294" name="Rectangle 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62" o:spid="_x0000_s1035" style="position:absolute;left:0;text-align:left;margin-left:340.65pt;margin-top:10.95pt;width:26.1pt;height:15.2pt;z-index:25233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>12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25888" behindDoc="0" locked="0" layoutInCell="1" allowOverlap="1">
                      <wp:simplePos x="0" y="0"/>
                      <wp:positionH relativeFrom="column">
                        <wp:posOffset>2228215</wp:posOffset>
                      </wp:positionH>
                      <wp:positionV relativeFrom="paragraph">
                        <wp:posOffset>125095</wp:posOffset>
                      </wp:positionV>
                      <wp:extent cx="160020" cy="193040"/>
                      <wp:effectExtent l="0" t="1270" r="2540" b="0"/>
                      <wp:wrapNone/>
                      <wp:docPr id="293" name="Rectangle 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56" o:spid="_x0000_s1036" style="position:absolute;left:0;text-align:left;margin-left:175.45pt;margin-top:9.85pt;width:12.6pt;height:15.2pt;z-index: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>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23840" behindDoc="0" locked="0" layoutInCell="1" allowOverlap="1">
                      <wp:simplePos x="0" y="0"/>
                      <wp:positionH relativeFrom="column">
                        <wp:posOffset>1787525</wp:posOffset>
                      </wp:positionH>
                      <wp:positionV relativeFrom="paragraph">
                        <wp:posOffset>118110</wp:posOffset>
                      </wp:positionV>
                      <wp:extent cx="160020" cy="193040"/>
                      <wp:effectExtent l="0" t="3810" r="0" b="3175"/>
                      <wp:wrapNone/>
                      <wp:docPr id="292" name="Rectangle 7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54" o:spid="_x0000_s1037" style="position:absolute;left:0;text-align:left;margin-left:140.75pt;margin-top:9.3pt;width:12.6pt;height:15.2pt;z-index:25232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>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22816" behindDoc="0" locked="0" layoutInCell="1" allowOverlap="1">
                      <wp:simplePos x="0" y="0"/>
                      <wp:positionH relativeFrom="column">
                        <wp:posOffset>1381760</wp:posOffset>
                      </wp:positionH>
                      <wp:positionV relativeFrom="paragraph">
                        <wp:posOffset>114300</wp:posOffset>
                      </wp:positionV>
                      <wp:extent cx="160020" cy="193040"/>
                      <wp:effectExtent l="635" t="0" r="1270" b="0"/>
                      <wp:wrapNone/>
                      <wp:docPr id="291" name="Rectangle 7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53" o:spid="_x0000_s1038" style="position:absolute;left:0;text-align:left;margin-left:108.8pt;margin-top:9pt;width:12.6pt;height:15.2pt;z-index:25232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>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03055" w:rsidRDefault="001678AB" w:rsidP="00B03055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34080" behindDoc="0" locked="0" layoutInCell="1" allowOverlap="1">
                      <wp:simplePos x="0" y="0"/>
                      <wp:positionH relativeFrom="column">
                        <wp:posOffset>4907280</wp:posOffset>
                      </wp:positionH>
                      <wp:positionV relativeFrom="paragraph">
                        <wp:posOffset>144145</wp:posOffset>
                      </wp:positionV>
                      <wp:extent cx="331470" cy="193040"/>
                      <wp:effectExtent l="1905" t="1270" r="0" b="0"/>
                      <wp:wrapNone/>
                      <wp:docPr id="290" name="Rectangle 7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64" o:spid="_x0000_s1039" style="position:absolute;margin-left:386.4pt;margin-top:11.35pt;width:26.1pt;height:15.2pt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>14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20768" behindDoc="0" locked="0" layoutInCell="1" allowOverlap="1">
                      <wp:simplePos x="0" y="0"/>
                      <wp:positionH relativeFrom="column">
                        <wp:posOffset>960120</wp:posOffset>
                      </wp:positionH>
                      <wp:positionV relativeFrom="paragraph">
                        <wp:posOffset>128270</wp:posOffset>
                      </wp:positionV>
                      <wp:extent cx="160020" cy="193040"/>
                      <wp:effectExtent l="0" t="4445" r="3810" b="2540"/>
                      <wp:wrapNone/>
                      <wp:docPr id="289" name="Rectangle 7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 w:rsidRPr="00E51496"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51" o:spid="_x0000_s1040" style="position:absolute;margin-left:75.6pt;margin-top:10.1pt;width:12.6pt;height:15.2pt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" filled="f" stroked="f">
                      <v:textbox>
                        <w:txbxContent>
                          <w:p w:rsidR="009E1784" w:rsidRPr="00E51496" w:rsidRDefault="009E1784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 w:rsidRPr="00E51496">
                              <w:rPr>
                                <w:b/>
                                <w:sz w:val="13"/>
                                <w:szCs w:val="13"/>
                              </w:rPr>
                              <w:t>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03055" w:rsidRDefault="00B03055" w:rsidP="00B03055">
            <w:pPr>
              <w:rPr>
                <w:b/>
              </w:rPr>
            </w:pPr>
          </w:p>
          <w:p w:rsidR="00F87933" w:rsidRDefault="001678AB" w:rsidP="00B03055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33056" behindDoc="0" locked="0" layoutInCell="1" allowOverlap="1">
                      <wp:simplePos x="0" y="0"/>
                      <wp:positionH relativeFrom="column">
                        <wp:posOffset>4483100</wp:posOffset>
                      </wp:positionH>
                      <wp:positionV relativeFrom="paragraph">
                        <wp:posOffset>147320</wp:posOffset>
                      </wp:positionV>
                      <wp:extent cx="331470" cy="193040"/>
                      <wp:effectExtent l="0" t="4445" r="0" b="2540"/>
                      <wp:wrapNone/>
                      <wp:docPr id="288" name="Rectangle 7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63" o:spid="_x0000_s1041" style="position:absolute;margin-left:353pt;margin-top:11.6pt;width:26.1pt;height:15.2pt;z-index:25233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>13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28960" behindDoc="0" locked="0" layoutInCell="1" allowOverlap="1">
                      <wp:simplePos x="0" y="0"/>
                      <wp:positionH relativeFrom="column">
                        <wp:posOffset>3082925</wp:posOffset>
                      </wp:positionH>
                      <wp:positionV relativeFrom="paragraph">
                        <wp:posOffset>95885</wp:posOffset>
                      </wp:positionV>
                      <wp:extent cx="160020" cy="193040"/>
                      <wp:effectExtent l="0" t="635" r="0" b="0"/>
                      <wp:wrapNone/>
                      <wp:docPr id="287" name="Rectangle 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59" o:spid="_x0000_s1042" style="position:absolute;margin-left:242.75pt;margin-top:7.55pt;width:12.6pt;height:15.2pt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>9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21792" behindDoc="0" locked="0" layoutInCell="1" allowOverlap="1">
                      <wp:simplePos x="0" y="0"/>
                      <wp:positionH relativeFrom="column">
                        <wp:posOffset>1310640</wp:posOffset>
                      </wp:positionH>
                      <wp:positionV relativeFrom="paragraph">
                        <wp:posOffset>81915</wp:posOffset>
                      </wp:positionV>
                      <wp:extent cx="160020" cy="193040"/>
                      <wp:effectExtent l="0" t="0" r="0" b="1270"/>
                      <wp:wrapNone/>
                      <wp:docPr id="286" name="Rectangle 7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52" o:spid="_x0000_s1043" style="position:absolute;margin-left:103.2pt;margin-top:6.45pt;width:12.6pt;height:15.2pt;z-index:25232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>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F87933" w:rsidRDefault="001678AB" w:rsidP="00B03055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47392" behindDoc="0" locked="0" layoutInCell="1" allowOverlap="1">
                      <wp:simplePos x="0" y="0"/>
                      <wp:positionH relativeFrom="column">
                        <wp:posOffset>4099560</wp:posOffset>
                      </wp:positionH>
                      <wp:positionV relativeFrom="paragraph">
                        <wp:posOffset>18415</wp:posOffset>
                      </wp:positionV>
                      <wp:extent cx="331470" cy="193040"/>
                      <wp:effectExtent l="3810" t="0" r="0" b="0"/>
                      <wp:wrapNone/>
                      <wp:docPr id="285" name="Rectangle 7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5D29A0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27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77" o:spid="_x0000_s1044" style="position:absolute;margin-left:322.8pt;margin-top:1.45pt;width:26.1pt;height:15.2pt;z-index:25234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" filled="f" stroked="f">
                      <v:textbox>
                        <w:txbxContent>
                          <w:p w:rsidR="009E1784" w:rsidRPr="00E51496" w:rsidRDefault="009E1784" w:rsidP="005D29A0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27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F87933" w:rsidRDefault="001678AB" w:rsidP="00B03055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52512" behindDoc="0" locked="0" layoutInCell="1" allowOverlap="1">
                      <wp:simplePos x="0" y="0"/>
                      <wp:positionH relativeFrom="column">
                        <wp:posOffset>3768090</wp:posOffset>
                      </wp:positionH>
                      <wp:positionV relativeFrom="paragraph">
                        <wp:posOffset>127635</wp:posOffset>
                      </wp:positionV>
                      <wp:extent cx="442595" cy="193040"/>
                      <wp:effectExtent l="0" t="3810" r="0" b="3175"/>
                      <wp:wrapNone/>
                      <wp:docPr id="284" name="Rectangle 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2595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5D29A0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 32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82" o:spid="_x0000_s1045" style="position:absolute;margin-left:296.7pt;margin-top:10.05pt;width:34.85pt;height:15.2pt;z-index:25235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" filled="f" stroked="f">
                      <v:textbox>
                        <w:txbxContent>
                          <w:p w:rsidR="009E1784" w:rsidRPr="00E51496" w:rsidRDefault="009E1784" w:rsidP="005D29A0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 32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37152" behindDoc="0" locked="0" layoutInCell="1" allowOverlap="1">
                      <wp:simplePos x="0" y="0"/>
                      <wp:positionH relativeFrom="column">
                        <wp:posOffset>5186680</wp:posOffset>
                      </wp:positionH>
                      <wp:positionV relativeFrom="paragraph">
                        <wp:posOffset>127635</wp:posOffset>
                      </wp:positionV>
                      <wp:extent cx="331470" cy="193040"/>
                      <wp:effectExtent l="0" t="3810" r="0" b="3175"/>
                      <wp:wrapNone/>
                      <wp:docPr id="283" name="Rectangle 7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17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67" o:spid="_x0000_s1046" style="position:absolute;margin-left:408.4pt;margin-top:10.05pt;width:26.1pt;height:15.2pt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17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F87933" w:rsidRDefault="001678AB" w:rsidP="00B03055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48416" behindDoc="0" locked="0" layoutInCell="1" allowOverlap="1">
                      <wp:simplePos x="0" y="0"/>
                      <wp:positionH relativeFrom="column">
                        <wp:posOffset>4206240</wp:posOffset>
                      </wp:positionH>
                      <wp:positionV relativeFrom="paragraph">
                        <wp:posOffset>145415</wp:posOffset>
                      </wp:positionV>
                      <wp:extent cx="331470" cy="193040"/>
                      <wp:effectExtent l="0" t="2540" r="0" b="4445"/>
                      <wp:wrapNone/>
                      <wp:docPr id="282" name="Rectangle 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5D29A0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  28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78" o:spid="_x0000_s1047" style="position:absolute;margin-left:331.2pt;margin-top:11.45pt;width:26.1pt;height:15.2pt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" filled="f" stroked="f">
                      <v:textbox>
                        <w:txbxContent>
                          <w:p w:rsidR="009E1784" w:rsidRPr="00E51496" w:rsidRDefault="009E1784" w:rsidP="005D29A0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  28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F87933" w:rsidRDefault="00F87933" w:rsidP="00B03055">
            <w:pPr>
              <w:rPr>
                <w:b/>
              </w:rPr>
            </w:pPr>
          </w:p>
          <w:p w:rsidR="00F87933" w:rsidRDefault="001678AB" w:rsidP="00B03055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53536" behindDoc="0" locked="0" layoutInCell="1" allowOverlap="1">
                      <wp:simplePos x="0" y="0"/>
                      <wp:positionH relativeFrom="column">
                        <wp:posOffset>3665855</wp:posOffset>
                      </wp:positionH>
                      <wp:positionV relativeFrom="paragraph">
                        <wp:posOffset>86995</wp:posOffset>
                      </wp:positionV>
                      <wp:extent cx="442595" cy="193040"/>
                      <wp:effectExtent l="0" t="1270" r="0" b="0"/>
                      <wp:wrapNone/>
                      <wp:docPr id="281" name="Rectangle 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2595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5D29A0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 33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83" o:spid="_x0000_s1048" style="position:absolute;margin-left:288.65pt;margin-top:6.85pt;width:34.85pt;height:15.2pt;z-index:25235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" filled="f" stroked="f">
                      <v:textbox>
                        <w:txbxContent>
                          <w:p w:rsidR="009E1784" w:rsidRPr="00E51496" w:rsidRDefault="009E1784" w:rsidP="005D29A0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 33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39200" behindDoc="0" locked="0" layoutInCell="1" allowOverlap="1">
                      <wp:simplePos x="0" y="0"/>
                      <wp:positionH relativeFrom="column">
                        <wp:posOffset>4575175</wp:posOffset>
                      </wp:positionH>
                      <wp:positionV relativeFrom="paragraph">
                        <wp:posOffset>129540</wp:posOffset>
                      </wp:positionV>
                      <wp:extent cx="331470" cy="193040"/>
                      <wp:effectExtent l="3175" t="0" r="0" b="1270"/>
                      <wp:wrapNone/>
                      <wp:docPr id="280" name="Rectangle 7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19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69" o:spid="_x0000_s1049" style="position:absolute;margin-left:360.25pt;margin-top:10.2pt;width:26.1pt;height:15.2pt;z-index:25233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19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F87933" w:rsidRDefault="001678AB" w:rsidP="00B03055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49440" behindDoc="0" locked="0" layoutInCell="1" allowOverlap="1">
                      <wp:simplePos x="0" y="0"/>
                      <wp:positionH relativeFrom="column">
                        <wp:posOffset>4210685</wp:posOffset>
                      </wp:positionH>
                      <wp:positionV relativeFrom="paragraph">
                        <wp:posOffset>105410</wp:posOffset>
                      </wp:positionV>
                      <wp:extent cx="331470" cy="193040"/>
                      <wp:effectExtent l="635" t="635" r="1270" b="0"/>
                      <wp:wrapNone/>
                      <wp:docPr id="279" name="Rectangle 7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5D29A0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  29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79" o:spid="_x0000_s1050" style="position:absolute;margin-left:331.55pt;margin-top:8.3pt;width:26.1pt;height:15.2pt;z-index:25234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" filled="f" stroked="f">
                      <v:textbox>
                        <w:txbxContent>
                          <w:p w:rsidR="009E1784" w:rsidRPr="00E51496" w:rsidRDefault="009E1784" w:rsidP="005D29A0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  29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38176" behindDoc="0" locked="0" layoutInCell="1" allowOverlap="1">
                      <wp:simplePos x="0" y="0"/>
                      <wp:positionH relativeFrom="column">
                        <wp:posOffset>4854575</wp:posOffset>
                      </wp:positionH>
                      <wp:positionV relativeFrom="paragraph">
                        <wp:posOffset>146685</wp:posOffset>
                      </wp:positionV>
                      <wp:extent cx="331470" cy="193040"/>
                      <wp:effectExtent l="0" t="3810" r="0" b="3175"/>
                      <wp:wrapNone/>
                      <wp:docPr id="278" name="Rectangle 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18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68" o:spid="_x0000_s1051" style="position:absolute;margin-left:382.25pt;margin-top:11.55pt;width:26.1pt;height:15.2pt;z-index:25233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18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F87933" w:rsidRDefault="00F87933" w:rsidP="00B03055">
            <w:pPr>
              <w:rPr>
                <w:b/>
              </w:rPr>
            </w:pPr>
          </w:p>
          <w:p w:rsidR="00F87933" w:rsidRDefault="001678AB" w:rsidP="00B03055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54560" behindDoc="0" locked="0" layoutInCell="1" allowOverlap="1">
                      <wp:simplePos x="0" y="0"/>
                      <wp:positionH relativeFrom="column">
                        <wp:posOffset>3504565</wp:posOffset>
                      </wp:positionH>
                      <wp:positionV relativeFrom="paragraph">
                        <wp:posOffset>41275</wp:posOffset>
                      </wp:positionV>
                      <wp:extent cx="442595" cy="193040"/>
                      <wp:effectExtent l="0" t="3175" r="0" b="3810"/>
                      <wp:wrapNone/>
                      <wp:docPr id="277" name="Rectangle 7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2595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5D29A0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 34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84" o:spid="_x0000_s1052" style="position:absolute;margin-left:275.95pt;margin-top:3.25pt;width:34.85pt;height:15.2pt;z-index:25235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" filled="f" stroked="f">
                      <v:textbox>
                        <w:txbxContent>
                          <w:p w:rsidR="009E1784" w:rsidRPr="00E51496" w:rsidRDefault="009E1784" w:rsidP="005D29A0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 34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F87933" w:rsidRDefault="001678AB" w:rsidP="00B03055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50464" behindDoc="0" locked="0" layoutInCell="1" allowOverlap="1">
                      <wp:simplePos x="0" y="0"/>
                      <wp:positionH relativeFrom="column">
                        <wp:posOffset>4104005</wp:posOffset>
                      </wp:positionH>
                      <wp:positionV relativeFrom="paragraph">
                        <wp:posOffset>117475</wp:posOffset>
                      </wp:positionV>
                      <wp:extent cx="331470" cy="193040"/>
                      <wp:effectExtent l="0" t="3175" r="3175" b="3810"/>
                      <wp:wrapNone/>
                      <wp:docPr id="276" name="Rectangle 7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5D29A0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  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80" o:spid="_x0000_s1053" style="position:absolute;margin-left:323.15pt;margin-top:9.25pt;width:26.1pt;height:15.2pt;z-index:25235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" filled="f" stroked="f">
                      <v:textbox>
                        <w:txbxContent>
                          <w:p w:rsidR="009E1784" w:rsidRPr="00E51496" w:rsidRDefault="009E1784" w:rsidP="005D29A0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  30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40224" behindDoc="0" locked="0" layoutInCell="1" allowOverlap="1">
                      <wp:simplePos x="0" y="0"/>
                      <wp:positionH relativeFrom="column">
                        <wp:posOffset>5134610</wp:posOffset>
                      </wp:positionH>
                      <wp:positionV relativeFrom="paragraph">
                        <wp:posOffset>118745</wp:posOffset>
                      </wp:positionV>
                      <wp:extent cx="331470" cy="193040"/>
                      <wp:effectExtent l="635" t="4445" r="1270" b="2540"/>
                      <wp:wrapNone/>
                      <wp:docPr id="275" name="Rectangle 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70" o:spid="_x0000_s1054" style="position:absolute;margin-left:404.3pt;margin-top:9.35pt;width:26.1pt;height:15.2pt;z-index:25234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20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F87933" w:rsidRDefault="001678AB" w:rsidP="00B03055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41248" behindDoc="0" locked="0" layoutInCell="1" allowOverlap="1">
                      <wp:simplePos x="0" y="0"/>
                      <wp:positionH relativeFrom="column">
                        <wp:posOffset>4454525</wp:posOffset>
                      </wp:positionH>
                      <wp:positionV relativeFrom="paragraph">
                        <wp:posOffset>49530</wp:posOffset>
                      </wp:positionV>
                      <wp:extent cx="331470" cy="193040"/>
                      <wp:effectExtent l="0" t="1905" r="0" b="0"/>
                      <wp:wrapNone/>
                      <wp:docPr id="274" name="Rectangle 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21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71" o:spid="_x0000_s1055" style="position:absolute;margin-left:350.75pt;margin-top:3.9pt;width:26.1pt;height:15.2pt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21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F87933" w:rsidRDefault="001678AB" w:rsidP="00B03055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55584" behindDoc="0" locked="0" layoutInCell="1" allowOverlap="1">
                      <wp:simplePos x="0" y="0"/>
                      <wp:positionH relativeFrom="column">
                        <wp:posOffset>3298190</wp:posOffset>
                      </wp:positionH>
                      <wp:positionV relativeFrom="paragraph">
                        <wp:posOffset>66675</wp:posOffset>
                      </wp:positionV>
                      <wp:extent cx="442595" cy="193040"/>
                      <wp:effectExtent l="2540" t="0" r="2540" b="0"/>
                      <wp:wrapNone/>
                      <wp:docPr id="273" name="Rectangle 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2595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5D29A0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 35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85" o:spid="_x0000_s1056" style="position:absolute;margin-left:259.7pt;margin-top:5.25pt;width:34.85pt;height:15.2pt;z-index:25235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" filled="f" stroked="f">
                      <v:textbox>
                        <w:txbxContent>
                          <w:p w:rsidR="009E1784" w:rsidRPr="00E51496" w:rsidRDefault="009E1784" w:rsidP="005D29A0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 35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F87933" w:rsidRDefault="001678AB" w:rsidP="00B03055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51488" behindDoc="0" locked="0" layoutInCell="1" allowOverlap="1">
                      <wp:simplePos x="0" y="0"/>
                      <wp:positionH relativeFrom="column">
                        <wp:posOffset>3888105</wp:posOffset>
                      </wp:positionH>
                      <wp:positionV relativeFrom="paragraph">
                        <wp:posOffset>38735</wp:posOffset>
                      </wp:positionV>
                      <wp:extent cx="442595" cy="193040"/>
                      <wp:effectExtent l="1905" t="635" r="3175" b="0"/>
                      <wp:wrapNone/>
                      <wp:docPr id="272" name="Rectangle 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2595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5D29A0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   31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81" o:spid="_x0000_s1057" style="position:absolute;margin-left:306.15pt;margin-top:3.05pt;width:34.85pt;height:15.2pt;z-index:25235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" filled="f" stroked="f">
                      <v:textbox>
                        <w:txbxContent>
                          <w:p w:rsidR="009E1784" w:rsidRPr="00E51496" w:rsidRDefault="009E1784" w:rsidP="005D29A0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   31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42272" behindDoc="0" locked="0" layoutInCell="1" allowOverlap="1">
                      <wp:simplePos x="0" y="0"/>
                      <wp:positionH relativeFrom="column">
                        <wp:posOffset>4657090</wp:posOffset>
                      </wp:positionH>
                      <wp:positionV relativeFrom="paragraph">
                        <wp:posOffset>115570</wp:posOffset>
                      </wp:positionV>
                      <wp:extent cx="331470" cy="193040"/>
                      <wp:effectExtent l="0" t="1270" r="2540" b="0"/>
                      <wp:wrapNone/>
                      <wp:docPr id="271" name="Rectangle 7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72" o:spid="_x0000_s1058" style="position:absolute;margin-left:366.7pt;margin-top:9.1pt;width:26.1pt;height:15.2pt;z-index:25234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22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F87933" w:rsidRDefault="001678AB" w:rsidP="00B03055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43296" behindDoc="0" locked="0" layoutInCell="1" allowOverlap="1">
                      <wp:simplePos x="0" y="0"/>
                      <wp:positionH relativeFrom="column">
                        <wp:posOffset>4482465</wp:posOffset>
                      </wp:positionH>
                      <wp:positionV relativeFrom="paragraph">
                        <wp:posOffset>57785</wp:posOffset>
                      </wp:positionV>
                      <wp:extent cx="331470" cy="193040"/>
                      <wp:effectExtent l="0" t="635" r="0" b="0"/>
                      <wp:wrapNone/>
                      <wp:docPr id="270" name="Rectangle 7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73" o:spid="_x0000_s1059" style="position:absolute;margin-left:352.95pt;margin-top:4.55pt;width:26.1pt;height:15.2pt;z-index:25234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23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F87933" w:rsidRDefault="00F87933" w:rsidP="00B03055">
            <w:pPr>
              <w:rPr>
                <w:b/>
              </w:rPr>
            </w:pPr>
          </w:p>
          <w:p w:rsidR="00F87933" w:rsidRDefault="00F87933" w:rsidP="00B03055">
            <w:pPr>
              <w:rPr>
                <w:b/>
              </w:rPr>
            </w:pPr>
          </w:p>
          <w:p w:rsidR="00F87933" w:rsidRDefault="001678AB" w:rsidP="00B03055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45344" behindDoc="0" locked="0" layoutInCell="1" allowOverlap="1">
                      <wp:simplePos x="0" y="0"/>
                      <wp:positionH relativeFrom="column">
                        <wp:posOffset>3790950</wp:posOffset>
                      </wp:positionH>
                      <wp:positionV relativeFrom="paragraph">
                        <wp:posOffset>146050</wp:posOffset>
                      </wp:positionV>
                      <wp:extent cx="331470" cy="193040"/>
                      <wp:effectExtent l="0" t="3175" r="1905" b="3810"/>
                      <wp:wrapNone/>
                      <wp:docPr id="269" name="Rectangle 7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75" o:spid="_x0000_s1060" style="position:absolute;margin-left:298.5pt;margin-top:11.5pt;width:26.1pt;height:15.2pt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25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44320" behindDoc="0" locked="0" layoutInCell="1" allowOverlap="1">
                      <wp:simplePos x="0" y="0"/>
                      <wp:positionH relativeFrom="column">
                        <wp:posOffset>4243070</wp:posOffset>
                      </wp:positionH>
                      <wp:positionV relativeFrom="paragraph">
                        <wp:posOffset>3175</wp:posOffset>
                      </wp:positionV>
                      <wp:extent cx="331470" cy="193040"/>
                      <wp:effectExtent l="4445" t="3175" r="0" b="3810"/>
                      <wp:wrapNone/>
                      <wp:docPr id="268" name="Rectangle 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74" o:spid="_x0000_s1061" style="position:absolute;margin-left:334.1pt;margin-top:.25pt;width:26.1pt;height:15.2pt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24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F87933" w:rsidRDefault="00F87933" w:rsidP="00B03055">
            <w:pPr>
              <w:rPr>
                <w:b/>
              </w:rPr>
            </w:pPr>
          </w:p>
          <w:p w:rsidR="00F87933" w:rsidRDefault="00F87933" w:rsidP="00B03055">
            <w:pPr>
              <w:rPr>
                <w:b/>
              </w:rPr>
            </w:pPr>
          </w:p>
          <w:p w:rsidR="00F87933" w:rsidRDefault="00F87933" w:rsidP="00B03055">
            <w:pPr>
              <w:rPr>
                <w:b/>
              </w:rPr>
            </w:pPr>
          </w:p>
          <w:p w:rsidR="00BC7C8E" w:rsidRDefault="001678AB" w:rsidP="00B03055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46368" behindDoc="0" locked="0" layoutInCell="1" allowOverlap="1">
                      <wp:simplePos x="0" y="0"/>
                      <wp:positionH relativeFrom="column">
                        <wp:posOffset>3611245</wp:posOffset>
                      </wp:positionH>
                      <wp:positionV relativeFrom="paragraph">
                        <wp:posOffset>1270</wp:posOffset>
                      </wp:positionV>
                      <wp:extent cx="331470" cy="193040"/>
                      <wp:effectExtent l="1270" t="1270" r="635" b="0"/>
                      <wp:wrapNone/>
                      <wp:docPr id="267" name="Rectangle 7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" cy="193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E51496" w:rsidRDefault="009E1784" w:rsidP="00E51496">
                                  <w:pP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  <w:szCs w:val="13"/>
                                    </w:rPr>
                                    <w:t xml:space="preserve"> 26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76" o:spid="_x0000_s1062" style="position:absolute;margin-left:284.35pt;margin-top:.1pt;width:26.1pt;height:15.2pt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" filled="f" stroked="f">
                      <v:textbox>
                        <w:txbxContent>
                          <w:p w:rsidR="009E1784" w:rsidRPr="00E51496" w:rsidRDefault="009E1784" w:rsidP="00E51496">
                            <w:pPr>
                              <w:rPr>
                                <w:b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  <w:szCs w:val="13"/>
                              </w:rPr>
                              <w:t xml:space="preserve"> 26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C7C8E" w:rsidRDefault="00BC7C8E" w:rsidP="00B03055">
            <w:pPr>
              <w:rPr>
                <w:b/>
              </w:rPr>
            </w:pPr>
          </w:p>
          <w:p w:rsidR="00BC7C8E" w:rsidRDefault="00BC7C8E" w:rsidP="00B03055">
            <w:pPr>
              <w:rPr>
                <w:b/>
              </w:rPr>
            </w:pPr>
          </w:p>
          <w:p w:rsidR="00D34DED" w:rsidRDefault="00D34DED" w:rsidP="00B03055">
            <w:pPr>
              <w:rPr>
                <w:b/>
              </w:rPr>
            </w:pPr>
          </w:p>
          <w:p w:rsidR="00D05D99" w:rsidRDefault="00D05D99" w:rsidP="00D05D9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</w:rPr>
              <w:t>Масштаб 1:20 000</w:t>
            </w:r>
          </w:p>
          <w:p w:rsidR="00D05D99" w:rsidRPr="00DF5556" w:rsidRDefault="00D05D99" w:rsidP="00D05D99">
            <w:pPr>
              <w:rPr>
                <w:b/>
                <w:sz w:val="22"/>
                <w:szCs w:val="22"/>
              </w:rPr>
            </w:pP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D05D99" w:rsidRPr="00BC7C8E" w:rsidRDefault="001678AB" w:rsidP="00D05D99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266" name="Rectangle 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66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46" o:spid="_x0000_s1026" style="position:absolute;margin-left:15.15pt;margin-top:1.1pt;width:18.6pt;height:8.6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" filled="f" fillcolor="black [3213]" strokecolor="#f06" strokeweight="1.5pt"/>
                  </w:pict>
                </mc:Fallback>
              </mc:AlternateContent>
            </w:r>
            <w:r w:rsidR="00D05D99">
              <w:rPr>
                <w:b/>
              </w:rPr>
              <w:t xml:space="preserve">             -- </w:t>
            </w:r>
            <w:r w:rsidR="00D05D99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D05D99">
              <w:rPr>
                <w:sz w:val="21"/>
                <w:szCs w:val="21"/>
              </w:rPr>
              <w:t>та);</w:t>
            </w:r>
          </w:p>
          <w:p w:rsidR="00D05D99" w:rsidRDefault="001678AB" w:rsidP="00D05D99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265" name="Rectangle 3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49" o:spid="_x0000_s1026" style="position:absolute;margin-left:15pt;margin-top:2.65pt;width:18.6pt;height:8.6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1PT9Dp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D05D99">
              <w:rPr>
                <w:sz w:val="21"/>
                <w:szCs w:val="21"/>
              </w:rPr>
              <w:t xml:space="preserve">              </w:t>
            </w:r>
            <w:r w:rsidR="00D6242D">
              <w:rPr>
                <w:sz w:val="21"/>
                <w:szCs w:val="21"/>
              </w:rPr>
              <w:t xml:space="preserve"> </w:t>
            </w:r>
            <w:r w:rsidR="00D05D99">
              <w:rPr>
                <w:sz w:val="21"/>
                <w:szCs w:val="21"/>
              </w:rPr>
              <w:t xml:space="preserve">-- граница земельного участка; </w:t>
            </w:r>
          </w:p>
          <w:p w:rsidR="00D05D99" w:rsidRPr="00FC1DCC" w:rsidRDefault="001678AB" w:rsidP="00D05D99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87630</wp:posOffset>
                      </wp:positionV>
                      <wp:extent cx="238125" cy="635"/>
                      <wp:effectExtent l="17145" t="11430" r="11430" b="16510"/>
                      <wp:wrapNone/>
                      <wp:docPr id="264" name="AutoShape 3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348" o:spid="_x0000_s1026" type="#_x0000_t32" style="position:absolute;margin-left:14.85pt;margin-top:6.9pt;width:18.75pt;height:.0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" strokecolor="#0516bb" strokeweight="1.5pt"/>
                  </w:pict>
                </mc:Fallback>
              </mc:AlternateContent>
            </w:r>
            <w:r w:rsidR="00D05D99">
              <w:rPr>
                <w:sz w:val="21"/>
                <w:szCs w:val="21"/>
              </w:rPr>
              <w:t xml:space="preserve">    </w:t>
            </w:r>
            <w:r w:rsidR="00D6242D">
              <w:rPr>
                <w:sz w:val="21"/>
                <w:szCs w:val="21"/>
              </w:rPr>
              <w:t xml:space="preserve"> </w:t>
            </w:r>
            <w:r w:rsidR="00D05D99">
              <w:rPr>
                <w:sz w:val="21"/>
                <w:szCs w:val="21"/>
              </w:rPr>
              <w:t xml:space="preserve">          -- контур сооружения   </w:t>
            </w:r>
          </w:p>
          <w:p w:rsidR="00D05D99" w:rsidRDefault="00D05D99" w:rsidP="00D05D99">
            <w:pPr>
              <w:rPr>
                <w:b/>
              </w:rPr>
            </w:pPr>
            <w:r>
              <w:rPr>
                <w:sz w:val="21"/>
                <w:szCs w:val="21"/>
              </w:rPr>
              <w:t xml:space="preserve">    </w:t>
            </w:r>
            <w:r>
              <w:rPr>
                <w:b/>
              </w:rPr>
              <w:t xml:space="preserve">  </w:t>
            </w:r>
            <w:r>
              <w:rPr>
                <w:rFonts w:ascii="Arial" w:hAnsi="Arial" w:cs="Arial"/>
                <w:b/>
                <w:color w:val="0516BB"/>
                <w:sz w:val="21"/>
                <w:szCs w:val="21"/>
              </w:rPr>
              <w:t>38:</w:t>
            </w:r>
            <w:r w:rsidR="00424134">
              <w:rPr>
                <w:rFonts w:ascii="Arial" w:hAnsi="Arial" w:cs="Arial"/>
                <w:b/>
                <w:color w:val="0516BB"/>
                <w:sz w:val="21"/>
                <w:szCs w:val="21"/>
              </w:rPr>
              <w:t>06:150127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 w:rsidR="00D14DC9">
              <w:rPr>
                <w:sz w:val="21"/>
                <w:szCs w:val="21"/>
              </w:rPr>
              <w:t>,</w:t>
            </w:r>
          </w:p>
          <w:p w:rsidR="00146278" w:rsidRDefault="00146278" w:rsidP="005828B1">
            <w:pPr>
              <w:rPr>
                <w:b/>
              </w:rPr>
            </w:pPr>
          </w:p>
          <w:p w:rsidR="00BC7C8E" w:rsidRDefault="00BC7C8E" w:rsidP="005828B1">
            <w:pPr>
              <w:rPr>
                <w:b/>
              </w:rPr>
            </w:pPr>
          </w:p>
          <w:p w:rsidR="00BC7C8E" w:rsidRDefault="00BC7C8E" w:rsidP="005828B1">
            <w:pPr>
              <w:rPr>
                <w:b/>
              </w:rPr>
            </w:pPr>
          </w:p>
          <w:p w:rsidR="00BC7C8E" w:rsidRDefault="00BC7C8E" w:rsidP="005828B1">
            <w:pPr>
              <w:rPr>
                <w:b/>
              </w:rPr>
            </w:pPr>
          </w:p>
          <w:p w:rsidR="00BC7C8E" w:rsidRDefault="00BC7C8E" w:rsidP="005828B1">
            <w:pPr>
              <w:rPr>
                <w:b/>
              </w:rPr>
            </w:pPr>
          </w:p>
          <w:p w:rsidR="00B56FFA" w:rsidRDefault="00B56FFA" w:rsidP="005828B1">
            <w:pPr>
              <w:rPr>
                <w:b/>
              </w:rPr>
            </w:pPr>
          </w:p>
          <w:p w:rsidR="00B56FFA" w:rsidRDefault="00B56FFA" w:rsidP="005828B1">
            <w:pPr>
              <w:rPr>
                <w:b/>
              </w:rPr>
            </w:pPr>
          </w:p>
          <w:p w:rsidR="00BC7C8E" w:rsidRDefault="00BC7C8E" w:rsidP="005828B1">
            <w:pPr>
              <w:rPr>
                <w:b/>
              </w:rPr>
            </w:pPr>
          </w:p>
          <w:p w:rsidR="00BC7C8E" w:rsidRDefault="00A00FED" w:rsidP="005828B1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560863" behindDoc="0" locked="0" layoutInCell="1" allowOverlap="1">
                  <wp:simplePos x="0" y="0"/>
                  <wp:positionH relativeFrom="column">
                    <wp:posOffset>135255</wp:posOffset>
                  </wp:positionH>
                  <wp:positionV relativeFrom="paragraph">
                    <wp:posOffset>-12065</wp:posOffset>
                  </wp:positionV>
                  <wp:extent cx="6019800" cy="7096125"/>
                  <wp:effectExtent l="19050" t="19050" r="19050" b="28575"/>
                  <wp:wrapNone/>
                  <wp:docPr id="3" name="Рисунок 2" descr="Лист 1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1 .bmp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9800" cy="70961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1678AB"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51435</wp:posOffset>
                      </wp:positionV>
                      <wp:extent cx="589915" cy="218440"/>
                      <wp:effectExtent l="7620" t="13335" r="12065" b="6350"/>
                      <wp:wrapNone/>
                      <wp:docPr id="263" name="Rectangle 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9915" cy="218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590572" w:rsidRDefault="009E1784" w:rsidP="00740E81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590572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81" o:spid="_x0000_s1063" style="position:absolute;margin-left:14.85pt;margin-top:4.05pt;width:46.45pt;height:17.2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" fillcolor="white [3212]" strokecolor="black [3213]">
                      <v:textbox>
                        <w:txbxContent>
                          <w:p w:rsidR="009E1784" w:rsidRPr="00590572" w:rsidRDefault="009E1784" w:rsidP="00740E81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590572">
                              <w:rPr>
                                <w:b/>
                                <w:sz w:val="18"/>
                                <w:szCs w:val="18"/>
                              </w:rPr>
                              <w:t>Лист 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F87933" w:rsidRDefault="00F87933" w:rsidP="005828B1">
            <w:pPr>
              <w:rPr>
                <w:b/>
              </w:rPr>
            </w:pPr>
          </w:p>
          <w:p w:rsidR="00F87933" w:rsidRDefault="00F87933" w:rsidP="005828B1">
            <w:pPr>
              <w:rPr>
                <w:b/>
              </w:rPr>
            </w:pPr>
          </w:p>
          <w:p w:rsidR="00F87933" w:rsidRDefault="00F87933" w:rsidP="005828B1">
            <w:pPr>
              <w:rPr>
                <w:b/>
              </w:rPr>
            </w:pPr>
          </w:p>
          <w:p w:rsidR="00F87933" w:rsidRDefault="00F87933" w:rsidP="005828B1">
            <w:pPr>
              <w:rPr>
                <w:b/>
              </w:rPr>
            </w:pPr>
          </w:p>
          <w:p w:rsidR="00F87933" w:rsidRDefault="00F87933" w:rsidP="005828B1">
            <w:pPr>
              <w:rPr>
                <w:b/>
              </w:rPr>
            </w:pPr>
          </w:p>
          <w:p w:rsidR="00F87933" w:rsidRDefault="00F87933" w:rsidP="005828B1">
            <w:pPr>
              <w:rPr>
                <w:b/>
              </w:rPr>
            </w:pPr>
          </w:p>
          <w:p w:rsidR="00F87933" w:rsidRDefault="00F87933" w:rsidP="005828B1">
            <w:pPr>
              <w:rPr>
                <w:b/>
              </w:rPr>
            </w:pPr>
          </w:p>
          <w:p w:rsidR="00F87933" w:rsidRDefault="00F87933" w:rsidP="005828B1">
            <w:pPr>
              <w:rPr>
                <w:b/>
              </w:rPr>
            </w:pPr>
          </w:p>
          <w:p w:rsidR="00F87933" w:rsidRDefault="00F87933" w:rsidP="005828B1">
            <w:pPr>
              <w:rPr>
                <w:b/>
              </w:rPr>
            </w:pPr>
          </w:p>
          <w:p w:rsidR="00F87933" w:rsidRDefault="00F87933" w:rsidP="005828B1">
            <w:pPr>
              <w:rPr>
                <w:b/>
              </w:rPr>
            </w:pPr>
          </w:p>
          <w:p w:rsidR="00F87933" w:rsidRDefault="00F8793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F87933" w:rsidRDefault="00F87933" w:rsidP="005828B1">
            <w:pPr>
              <w:rPr>
                <w:b/>
              </w:rPr>
            </w:pPr>
          </w:p>
          <w:p w:rsidR="00F87933" w:rsidRDefault="00F87933" w:rsidP="005828B1">
            <w:pPr>
              <w:rPr>
                <w:b/>
              </w:rPr>
            </w:pPr>
          </w:p>
          <w:p w:rsidR="00F87933" w:rsidRDefault="00F87933" w:rsidP="005828B1">
            <w:pPr>
              <w:rPr>
                <w:b/>
              </w:rPr>
            </w:pPr>
          </w:p>
          <w:p w:rsidR="00F87933" w:rsidRDefault="00F87933" w:rsidP="005828B1">
            <w:pPr>
              <w:rPr>
                <w:b/>
              </w:rPr>
            </w:pPr>
          </w:p>
          <w:p w:rsidR="00F87933" w:rsidRDefault="00F87933" w:rsidP="005828B1">
            <w:pPr>
              <w:rPr>
                <w:b/>
              </w:rPr>
            </w:pPr>
          </w:p>
          <w:p w:rsidR="008319B3" w:rsidRDefault="008319B3" w:rsidP="005828B1">
            <w:pPr>
              <w:rPr>
                <w:b/>
              </w:rPr>
            </w:pPr>
          </w:p>
          <w:p w:rsidR="00451EF2" w:rsidRDefault="00451EF2" w:rsidP="005828B1">
            <w:pPr>
              <w:rPr>
                <w:b/>
              </w:rPr>
            </w:pPr>
          </w:p>
          <w:p w:rsidR="000D28FF" w:rsidRDefault="001678AB" w:rsidP="00591EB3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>
                      <wp:simplePos x="0" y="0"/>
                      <wp:positionH relativeFrom="column">
                        <wp:posOffset>4827905</wp:posOffset>
                      </wp:positionH>
                      <wp:positionV relativeFrom="paragraph">
                        <wp:posOffset>6569710</wp:posOffset>
                      </wp:positionV>
                      <wp:extent cx="1224915" cy="265430"/>
                      <wp:effectExtent l="0" t="0" r="0" b="3810"/>
                      <wp:wrapNone/>
                      <wp:docPr id="262" name="Rectangle 2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24915" cy="2654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E1784" w:rsidRPr="005E4E37" w:rsidRDefault="009E1784">
                                  <w:pPr>
                                    <w:rPr>
                                      <w:rFonts w:ascii="Arial" w:hAnsi="Arial" w:cs="Arial"/>
                                      <w:b/>
                                      <w:color w:val="0000FF"/>
                                      <w:sz w:val="21"/>
                                      <w:szCs w:val="21"/>
                                    </w:rPr>
                                  </w:pPr>
                                  <w:r w:rsidRPr="005E4E37">
                                    <w:rPr>
                                      <w:rFonts w:ascii="Arial" w:hAnsi="Arial" w:cs="Arial"/>
                                      <w:b/>
                                      <w:color w:val="0000FF"/>
                                      <w:sz w:val="21"/>
                                      <w:szCs w:val="21"/>
                                    </w:rPr>
                                    <w:t>38:36:000010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79" o:spid="_x0000_s1064" style="position:absolute;margin-left:380.15pt;margin-top:517.3pt;width:96.45pt;height:20.9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" filled="f" stroked="f">
                      <v:textbox>
                        <w:txbxContent>
                          <w:p w:rsidR="009E1784" w:rsidRPr="005E4E37" w:rsidRDefault="009E1784">
                            <w:pPr>
                              <w:rPr>
                                <w:rFonts w:ascii="Arial" w:hAnsi="Arial" w:cs="Arial"/>
                                <w:b/>
                                <w:color w:val="0000FF"/>
                                <w:sz w:val="21"/>
                                <w:szCs w:val="21"/>
                              </w:rPr>
                            </w:pPr>
                            <w:r w:rsidRPr="005E4E37">
                              <w:rPr>
                                <w:rFonts w:ascii="Arial" w:hAnsi="Arial" w:cs="Arial"/>
                                <w:b/>
                                <w:color w:val="0000FF"/>
                                <w:sz w:val="21"/>
                                <w:szCs w:val="21"/>
                              </w:rPr>
                              <w:t>38:36:000010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85097B" w:rsidRPr="005828B1" w:rsidRDefault="007461E2" w:rsidP="0085097B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85097B" w:rsidRPr="00DF5556" w:rsidRDefault="0085097B" w:rsidP="0085097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85097B" w:rsidRDefault="001678AB" w:rsidP="0085097B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907072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261" name="Rectangle 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76" o:spid="_x0000_s1026" style="position:absolute;margin-left:15.15pt;margin-top:1.1pt;width:18.6pt;height:8.6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" filled="f" fillcolor="black [3213]" strokecolor="#f39" strokeweight="1.5pt"/>
                  </w:pict>
                </mc:Fallback>
              </mc:AlternateContent>
            </w:r>
            <w:r w:rsidR="0085097B">
              <w:rPr>
                <w:b/>
              </w:rPr>
              <w:t xml:space="preserve">             -- </w:t>
            </w:r>
            <w:r w:rsidR="0085097B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85097B">
              <w:rPr>
                <w:sz w:val="21"/>
                <w:szCs w:val="21"/>
              </w:rPr>
              <w:t>та);</w:t>
            </w:r>
          </w:p>
          <w:p w:rsidR="0085097B" w:rsidRDefault="001678AB" w:rsidP="0085097B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260" name="Rectangle 3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79" o:spid="_x0000_s1026" style="position:absolute;margin-left:15pt;margin-top:2.65pt;width:18.6pt;height:8.6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M68R/Z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85097B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85097B" w:rsidRDefault="001678AB" w:rsidP="0085097B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259" name="AutoShape 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4129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78" o:spid="_x0000_s1026" type="#_x0000_t32" style="position:absolute;margin-left:15pt;margin-top:7.85pt;width:18.75pt;height:.0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" strokecolor="#041292" strokeweight="1.5pt"/>
                  </w:pict>
                </mc:Fallback>
              </mc:AlternateContent>
            </w:r>
            <w:r w:rsidR="0085097B">
              <w:rPr>
                <w:sz w:val="21"/>
                <w:szCs w:val="21"/>
              </w:rPr>
              <w:t xml:space="preserve">              -- контур </w:t>
            </w:r>
            <w:r w:rsidR="007461E2">
              <w:rPr>
                <w:sz w:val="21"/>
                <w:szCs w:val="21"/>
              </w:rPr>
              <w:t>линейного объекта;</w:t>
            </w:r>
          </w:p>
          <w:p w:rsidR="007461E2" w:rsidRPr="00FC1DCC" w:rsidRDefault="001678AB" w:rsidP="0085097B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258" name="AutoShape 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66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88" o:spid="_x0000_s1026" type="#_x0000_t32" style="position:absolute;margin-left:15.4pt;margin-top:7.3pt;width:18.2pt;height:0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" strokecolor="#06f" strokeweight="1.5pt"/>
                  </w:pict>
                </mc:Fallback>
              </mc:AlternateContent>
            </w:r>
            <w:r w:rsidR="007461E2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85097B" w:rsidRDefault="001678AB" w:rsidP="0085097B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257" name="Oval 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377" o:spid="_x0000_s1026" style="position:absolute;margin-left:15.55pt;margin-top:3.95pt;width:3.55pt;height:3.8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" fillcolor="black"/>
                  </w:pict>
                </mc:Fallback>
              </mc:AlternateContent>
            </w:r>
            <w:r w:rsidR="0085097B">
              <w:rPr>
                <w:sz w:val="21"/>
                <w:szCs w:val="21"/>
              </w:rPr>
              <w:t xml:space="preserve">       </w:t>
            </w:r>
            <w:r w:rsidR="0085097B">
              <w:rPr>
                <w:sz w:val="22"/>
                <w:szCs w:val="22"/>
              </w:rPr>
              <w:t xml:space="preserve"> </w:t>
            </w:r>
            <w:r w:rsidR="0085097B" w:rsidRPr="008246A4">
              <w:rPr>
                <w:sz w:val="22"/>
                <w:szCs w:val="22"/>
              </w:rPr>
              <w:t>н</w:t>
            </w:r>
            <w:proofErr w:type="gramStart"/>
            <w:r w:rsidR="0085097B" w:rsidRPr="008246A4">
              <w:rPr>
                <w:sz w:val="22"/>
                <w:szCs w:val="22"/>
              </w:rPr>
              <w:t>1</w:t>
            </w:r>
            <w:proofErr w:type="gramEnd"/>
            <w:r w:rsidR="0085097B">
              <w:rPr>
                <w:b/>
                <w:sz w:val="22"/>
                <w:szCs w:val="22"/>
              </w:rPr>
              <w:t xml:space="preserve"> </w:t>
            </w:r>
            <w:r w:rsidR="0085097B" w:rsidRPr="008246A4">
              <w:rPr>
                <w:b/>
                <w:sz w:val="22"/>
                <w:szCs w:val="22"/>
              </w:rPr>
              <w:t xml:space="preserve">--  </w:t>
            </w:r>
            <w:r w:rsidR="0085097B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85097B" w:rsidRPr="00D55558" w:rsidRDefault="0085097B" w:rsidP="0085097B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</w:t>
            </w:r>
            <w:r w:rsidR="00591EB3">
              <w:rPr>
                <w:sz w:val="21"/>
                <w:szCs w:val="21"/>
              </w:rPr>
              <w:t xml:space="preserve"> </w:t>
            </w:r>
            <w:r w:rsidR="007461E2">
              <w:rPr>
                <w:rFonts w:ascii="Arial" w:hAnsi="Arial" w:cs="Arial"/>
                <w:sz w:val="21"/>
                <w:szCs w:val="21"/>
              </w:rPr>
              <w:t>38:06:150101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451EF2">
              <w:rPr>
                <w:rFonts w:ascii="Arial" w:hAnsi="Arial" w:cs="Arial"/>
                <w:sz w:val="21"/>
                <w:szCs w:val="21"/>
              </w:rPr>
              <w:t>543</w:t>
            </w:r>
            <w:r>
              <w:rPr>
                <w:sz w:val="21"/>
                <w:szCs w:val="21"/>
              </w:rPr>
              <w:t xml:space="preserve"> – кадастровый номер земельного участка; </w:t>
            </w:r>
          </w:p>
          <w:p w:rsidR="0085097B" w:rsidRDefault="0085097B" w:rsidP="0085097B">
            <w:pPr>
              <w:rPr>
                <w:b/>
              </w:rPr>
            </w:pPr>
            <w:r>
              <w:rPr>
                <w:b/>
              </w:rPr>
              <w:t xml:space="preserve">    </w:t>
            </w:r>
            <w:r w:rsidR="007461E2">
              <w:rPr>
                <w:b/>
              </w:rPr>
              <w:t xml:space="preserve"> </w:t>
            </w:r>
            <w:r w:rsidR="007461E2"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6:</w:t>
            </w:r>
            <w:r w:rsidR="007461E2"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150101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 w:rsidR="007461E2">
              <w:rPr>
                <w:sz w:val="21"/>
                <w:szCs w:val="21"/>
              </w:rPr>
              <w:t>.</w:t>
            </w:r>
          </w:p>
          <w:p w:rsidR="000D28FF" w:rsidRDefault="000D28FF" w:rsidP="000D28FF">
            <w:pPr>
              <w:jc w:val="center"/>
              <w:rPr>
                <w:b/>
              </w:rPr>
            </w:pPr>
          </w:p>
          <w:p w:rsidR="000D28FF" w:rsidRDefault="000D28FF" w:rsidP="000D28FF">
            <w:pPr>
              <w:jc w:val="center"/>
              <w:rPr>
                <w:b/>
              </w:rPr>
            </w:pPr>
          </w:p>
          <w:p w:rsidR="000D28FF" w:rsidRDefault="000D28FF" w:rsidP="000D28FF">
            <w:pPr>
              <w:jc w:val="center"/>
              <w:rPr>
                <w:b/>
              </w:rPr>
            </w:pPr>
          </w:p>
          <w:p w:rsidR="00F87933" w:rsidRDefault="00F87933" w:rsidP="00F87933">
            <w:pPr>
              <w:rPr>
                <w:b/>
              </w:rPr>
            </w:pPr>
          </w:p>
          <w:p w:rsidR="007461E2" w:rsidRDefault="007461E2" w:rsidP="00451EF2">
            <w:pPr>
              <w:rPr>
                <w:b/>
              </w:rPr>
            </w:pPr>
          </w:p>
          <w:p w:rsidR="008319B3" w:rsidRDefault="00A00FED" w:rsidP="005828B1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559838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-12065</wp:posOffset>
                  </wp:positionV>
                  <wp:extent cx="6029325" cy="7096125"/>
                  <wp:effectExtent l="38100" t="19050" r="28575" b="28575"/>
                  <wp:wrapNone/>
                  <wp:docPr id="15" name="Рисунок 14" descr="Лист 2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2 .bmp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9325" cy="70961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1678AB"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95168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589915" cy="218440"/>
                      <wp:effectExtent l="5080" t="6985" r="5080" b="12700"/>
                      <wp:wrapNone/>
                      <wp:docPr id="256" name="Rectangle 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9915" cy="218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590572" w:rsidRDefault="009E1784" w:rsidP="00591EB3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25" o:spid="_x0000_s1065" style="position:absolute;margin-left:15.4pt;margin-top:7.3pt;width:46.45pt;height:17.2pt;z-index:2522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" fillcolor="white [3212]" strokecolor="black [3213]">
                      <v:textbox>
                        <w:txbxContent>
                          <w:p w:rsidR="009E1784" w:rsidRPr="00590572" w:rsidRDefault="009E1784" w:rsidP="00591EB3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Лист 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451EF2" w:rsidRDefault="00451EF2" w:rsidP="005828B1">
            <w:pPr>
              <w:rPr>
                <w:b/>
              </w:rPr>
            </w:pPr>
          </w:p>
          <w:p w:rsidR="00451EF2" w:rsidRDefault="00451EF2" w:rsidP="005828B1">
            <w:pPr>
              <w:rPr>
                <w:b/>
              </w:rPr>
            </w:pPr>
          </w:p>
          <w:p w:rsidR="00451EF2" w:rsidRDefault="00451EF2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8319B3" w:rsidRDefault="008319B3" w:rsidP="008319B3">
            <w:pPr>
              <w:rPr>
                <w:b/>
              </w:rPr>
            </w:pPr>
          </w:p>
          <w:p w:rsidR="00A00FED" w:rsidRDefault="00A00FED" w:rsidP="008319B3">
            <w:pPr>
              <w:rPr>
                <w:b/>
              </w:rPr>
            </w:pPr>
          </w:p>
          <w:p w:rsidR="008319B3" w:rsidRPr="008319B3" w:rsidRDefault="00451EF2" w:rsidP="008319B3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B7532E" w:rsidRDefault="005E4E37" w:rsidP="00B7532E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</w:p>
          <w:p w:rsidR="00E5011F" w:rsidRPr="00DF5556" w:rsidRDefault="00B7532E" w:rsidP="00E5011F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="00E5011F"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E5011F" w:rsidRDefault="001678AB" w:rsidP="00E5011F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923456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255" name="Rectangle 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89" o:spid="_x0000_s1026" style="position:absolute;margin-left:15.15pt;margin-top:1.1pt;width:18.6pt;height:8.6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" filled="f" fillcolor="black [3213]" strokecolor="#f39" strokeweight="1.5pt"/>
                  </w:pict>
                </mc:Fallback>
              </mc:AlternateContent>
            </w:r>
            <w:r w:rsidR="00E5011F">
              <w:rPr>
                <w:b/>
              </w:rPr>
              <w:t xml:space="preserve">             -- </w:t>
            </w:r>
            <w:r w:rsidR="00E5011F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E5011F">
              <w:rPr>
                <w:sz w:val="21"/>
                <w:szCs w:val="21"/>
              </w:rPr>
              <w:t>та);</w:t>
            </w:r>
          </w:p>
          <w:p w:rsidR="00E5011F" w:rsidRDefault="001678AB" w:rsidP="00E5011F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26528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254" name="Rectangle 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92" o:spid="_x0000_s1026" style="position:absolute;margin-left:15pt;margin-top:2.65pt;width:18.6pt;height:8.6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fzRy+5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E5011F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E5011F" w:rsidRDefault="001678AB" w:rsidP="00E5011F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2550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253" name="AutoShape 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91" o:spid="_x0000_s1026" type="#_x0000_t32" style="position:absolute;margin-left:15pt;margin-top:7.85pt;width:18.75pt;height:.0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" strokecolor="#0516bb" strokeweight="1.5pt"/>
                  </w:pict>
                </mc:Fallback>
              </mc:AlternateContent>
            </w:r>
            <w:r w:rsidR="00E5011F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E5011F" w:rsidRPr="00FC1DCC" w:rsidRDefault="001678AB" w:rsidP="00E5011F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252" name="AutoShape 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93" o:spid="_x0000_s1026" type="#_x0000_t32" style="position:absolute;margin-left:15.4pt;margin-top:7.3pt;width:18.2pt;height:0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" strokecolor="blue" strokeweight="1.5pt"/>
                  </w:pict>
                </mc:Fallback>
              </mc:AlternateContent>
            </w:r>
            <w:r w:rsidR="00E5011F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E5011F" w:rsidRDefault="001678AB" w:rsidP="00E5011F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4480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251" name="Oval 3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390" o:spid="_x0000_s1026" style="position:absolute;margin-left:15.55pt;margin-top:3.95pt;width:3.55pt;height:3.8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" fillcolor="black"/>
                  </w:pict>
                </mc:Fallback>
              </mc:AlternateContent>
            </w:r>
            <w:r w:rsidR="00E5011F">
              <w:rPr>
                <w:sz w:val="21"/>
                <w:szCs w:val="21"/>
              </w:rPr>
              <w:t xml:space="preserve">       </w:t>
            </w:r>
            <w:r w:rsidR="00E5011F">
              <w:rPr>
                <w:sz w:val="22"/>
                <w:szCs w:val="22"/>
              </w:rPr>
              <w:t xml:space="preserve"> </w:t>
            </w:r>
            <w:r w:rsidR="00E5011F" w:rsidRPr="008246A4">
              <w:rPr>
                <w:sz w:val="22"/>
                <w:szCs w:val="22"/>
              </w:rPr>
              <w:t>н</w:t>
            </w:r>
            <w:proofErr w:type="gramStart"/>
            <w:r w:rsidR="00E5011F" w:rsidRPr="008246A4">
              <w:rPr>
                <w:sz w:val="22"/>
                <w:szCs w:val="22"/>
              </w:rPr>
              <w:t>1</w:t>
            </w:r>
            <w:proofErr w:type="gramEnd"/>
            <w:r w:rsidR="00E5011F">
              <w:rPr>
                <w:b/>
                <w:sz w:val="22"/>
                <w:szCs w:val="22"/>
              </w:rPr>
              <w:t xml:space="preserve"> </w:t>
            </w:r>
            <w:r w:rsidR="00E5011F" w:rsidRPr="008246A4">
              <w:rPr>
                <w:b/>
                <w:sz w:val="22"/>
                <w:szCs w:val="22"/>
              </w:rPr>
              <w:t xml:space="preserve">--  </w:t>
            </w:r>
            <w:r w:rsidR="00E5011F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E5011F" w:rsidRPr="00D55558" w:rsidRDefault="00E5011F" w:rsidP="00E5011F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38:06:150101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>
              <w:rPr>
                <w:rFonts w:ascii="Arial" w:hAnsi="Arial" w:cs="Arial"/>
                <w:sz w:val="21"/>
                <w:szCs w:val="21"/>
              </w:rPr>
              <w:t>301</w:t>
            </w:r>
            <w:r>
              <w:rPr>
                <w:sz w:val="21"/>
                <w:szCs w:val="21"/>
              </w:rPr>
              <w:t xml:space="preserve"> – кадастровый номер земельного участка; </w:t>
            </w:r>
          </w:p>
          <w:p w:rsidR="00E5011F" w:rsidRDefault="00E5011F" w:rsidP="00E5011F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38:06:150101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5E4E37" w:rsidRDefault="005E4E37" w:rsidP="00E5011F">
            <w:pPr>
              <w:rPr>
                <w:b/>
              </w:rPr>
            </w:pPr>
          </w:p>
          <w:p w:rsidR="00B7532E" w:rsidRDefault="00B7532E" w:rsidP="005E4E37">
            <w:pPr>
              <w:rPr>
                <w:b/>
              </w:rPr>
            </w:pPr>
          </w:p>
          <w:p w:rsidR="00591EB3" w:rsidRDefault="00591EB3" w:rsidP="005E4E37">
            <w:pPr>
              <w:rPr>
                <w:b/>
              </w:rPr>
            </w:pPr>
          </w:p>
          <w:p w:rsidR="00E5011F" w:rsidRDefault="00E5011F" w:rsidP="00D55558">
            <w:pPr>
              <w:rPr>
                <w:b/>
              </w:rPr>
            </w:pPr>
          </w:p>
          <w:p w:rsidR="005E4E37" w:rsidRDefault="001804D3" w:rsidP="005828B1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558813" behindDoc="0" locked="0" layoutInCell="1" allowOverlap="1">
                  <wp:simplePos x="0" y="0"/>
                  <wp:positionH relativeFrom="column">
                    <wp:posOffset>106680</wp:posOffset>
                  </wp:positionH>
                  <wp:positionV relativeFrom="paragraph">
                    <wp:posOffset>-2540</wp:posOffset>
                  </wp:positionV>
                  <wp:extent cx="6029325" cy="7105650"/>
                  <wp:effectExtent l="38100" t="19050" r="28575" b="19050"/>
                  <wp:wrapNone/>
                  <wp:docPr id="24" name="Рисунок 23" descr="Лист 3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3 .bmp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9325" cy="71056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1678AB"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96192" behindDoc="0" locked="0" layoutInCell="1" allowOverlap="1">
                      <wp:simplePos x="0" y="0"/>
                      <wp:positionH relativeFrom="column">
                        <wp:posOffset>193675</wp:posOffset>
                      </wp:positionH>
                      <wp:positionV relativeFrom="paragraph">
                        <wp:posOffset>69215</wp:posOffset>
                      </wp:positionV>
                      <wp:extent cx="589915" cy="218440"/>
                      <wp:effectExtent l="12700" t="12065" r="6985" b="7620"/>
                      <wp:wrapNone/>
                      <wp:docPr id="250" name="Rectangle 7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9915" cy="218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590572" w:rsidRDefault="009E1784" w:rsidP="005E7E11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26" o:spid="_x0000_s1066" style="position:absolute;margin-left:15.25pt;margin-top:5.45pt;width:46.45pt;height:17.2pt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" fillcolor="white [3212]" strokecolor="black [3213]">
                      <v:textbox>
                        <w:txbxContent>
                          <w:p w:rsidR="009E1784" w:rsidRPr="00590572" w:rsidRDefault="009E1784" w:rsidP="005E7E11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Лист 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B7532E" w:rsidRDefault="00B7532E" w:rsidP="005828B1">
            <w:pPr>
              <w:rPr>
                <w:b/>
              </w:rPr>
            </w:pPr>
          </w:p>
          <w:p w:rsidR="00680D1D" w:rsidRDefault="001678AB" w:rsidP="005828B1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5155565</wp:posOffset>
                      </wp:positionH>
                      <wp:positionV relativeFrom="paragraph">
                        <wp:posOffset>6908165</wp:posOffset>
                      </wp:positionV>
                      <wp:extent cx="1026160" cy="222250"/>
                      <wp:effectExtent l="12065" t="12065" r="9525" b="13335"/>
                      <wp:wrapNone/>
                      <wp:docPr id="249" name="Rectangle 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26160" cy="222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DF5556" w:rsidRDefault="009E1784" w:rsidP="00EA1551">
                                  <w:pPr>
                                    <w:rPr>
                                      <w:b/>
                                      <w:color w:val="0070C0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b/>
                                      <w:color w:val="0070C0"/>
                                      <w:sz w:val="21"/>
                                      <w:szCs w:val="21"/>
                                    </w:rPr>
                                    <w:t>38:34:030101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0" o:spid="_x0000_s1067" style="position:absolute;margin-left:405.95pt;margin-top:543.95pt;width:80.8pt;height:17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" fillcolor="white [3212]" strokecolor="black [3213]">
                      <v:textbox>
                        <w:txbxContent>
                          <w:p w:rsidR="009E1784" w:rsidRPr="00DF5556" w:rsidRDefault="009E1784" w:rsidP="00EA1551">
                            <w:pPr>
                              <w:rPr>
                                <w:b/>
                                <w:color w:val="0070C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1"/>
                                <w:szCs w:val="21"/>
                              </w:rPr>
                              <w:t>38:34:030101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EF49CD" w:rsidRDefault="00EF49CD" w:rsidP="000E041E">
            <w:pPr>
              <w:rPr>
                <w:sz w:val="21"/>
                <w:szCs w:val="21"/>
              </w:rPr>
            </w:pPr>
          </w:p>
          <w:p w:rsidR="00EF49CD" w:rsidRDefault="00EF49CD" w:rsidP="000E041E">
            <w:pPr>
              <w:rPr>
                <w:sz w:val="21"/>
                <w:szCs w:val="21"/>
              </w:rPr>
            </w:pPr>
          </w:p>
          <w:p w:rsidR="00EF49CD" w:rsidRDefault="00EF49CD" w:rsidP="000E041E">
            <w:pPr>
              <w:rPr>
                <w:sz w:val="21"/>
                <w:szCs w:val="21"/>
              </w:rPr>
            </w:pPr>
          </w:p>
          <w:p w:rsidR="00EF49CD" w:rsidRDefault="00EF49CD" w:rsidP="000E041E">
            <w:pPr>
              <w:rPr>
                <w:sz w:val="21"/>
                <w:szCs w:val="21"/>
              </w:rPr>
            </w:pPr>
          </w:p>
          <w:p w:rsidR="00451EF2" w:rsidRPr="008319B3" w:rsidRDefault="00451EF2" w:rsidP="00451EF2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451EF2" w:rsidRDefault="00451EF2" w:rsidP="00451EF2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</w:p>
          <w:p w:rsidR="00451EF2" w:rsidRPr="00DF5556" w:rsidRDefault="00451EF2" w:rsidP="00451EF2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451EF2" w:rsidRDefault="001678AB" w:rsidP="00451EF2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18016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248" name="Rectangle 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56" o:spid="_x0000_s1026" style="position:absolute;margin-left:15.15pt;margin-top:1.1pt;width:18.6pt;height:8.6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3LWcy5UCAAA2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451EF2">
              <w:rPr>
                <w:b/>
              </w:rPr>
              <w:t xml:space="preserve">             -- </w:t>
            </w:r>
            <w:r w:rsidR="00451EF2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451EF2">
              <w:rPr>
                <w:sz w:val="21"/>
                <w:szCs w:val="21"/>
              </w:rPr>
              <w:t>та);</w:t>
            </w:r>
          </w:p>
          <w:p w:rsidR="00451EF2" w:rsidRDefault="001678AB" w:rsidP="00451EF2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121088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247" name="Rectangle 5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59" o:spid="_x0000_s1026" style="position:absolute;margin-left:15pt;margin-top:2.65pt;width:18.6pt;height:8.6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sYRVap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451EF2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451EF2" w:rsidRDefault="001678AB" w:rsidP="00451EF2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2006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246" name="AutoShape 5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4129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58" o:spid="_x0000_s1026" type="#_x0000_t32" style="position:absolute;margin-left:15pt;margin-top:7.85pt;width:18.75pt;height:.05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" strokecolor="#041292" strokeweight="1.5pt"/>
                  </w:pict>
                </mc:Fallback>
              </mc:AlternateContent>
            </w:r>
            <w:r w:rsidR="00451EF2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451EF2" w:rsidRPr="00FC1DCC" w:rsidRDefault="001678AB" w:rsidP="00451EF2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22112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245" name="AutoShape 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60" o:spid="_x0000_s1026" type="#_x0000_t32" style="position:absolute;margin-left:15.4pt;margin-top:7.3pt;width:18.2pt;height:0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C4ODFkIgIAAD8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451EF2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451EF2" w:rsidRDefault="001678AB" w:rsidP="00451EF2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19040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244" name="Oval 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57" o:spid="_x0000_s1026" style="position:absolute;margin-left:15.55pt;margin-top:3.95pt;width:3.55pt;height:3.85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" fillcolor="black"/>
                  </w:pict>
                </mc:Fallback>
              </mc:AlternateContent>
            </w:r>
            <w:r w:rsidR="00451EF2">
              <w:rPr>
                <w:sz w:val="21"/>
                <w:szCs w:val="21"/>
              </w:rPr>
              <w:t xml:space="preserve">       </w:t>
            </w:r>
            <w:r w:rsidR="00451EF2">
              <w:rPr>
                <w:sz w:val="22"/>
                <w:szCs w:val="22"/>
              </w:rPr>
              <w:t xml:space="preserve"> </w:t>
            </w:r>
            <w:r w:rsidR="00451EF2" w:rsidRPr="008246A4">
              <w:rPr>
                <w:sz w:val="22"/>
                <w:szCs w:val="22"/>
              </w:rPr>
              <w:t>н</w:t>
            </w:r>
            <w:proofErr w:type="gramStart"/>
            <w:r w:rsidR="00451EF2" w:rsidRPr="008246A4">
              <w:rPr>
                <w:sz w:val="22"/>
                <w:szCs w:val="22"/>
              </w:rPr>
              <w:t>1</w:t>
            </w:r>
            <w:proofErr w:type="gramEnd"/>
            <w:r w:rsidR="00451EF2">
              <w:rPr>
                <w:b/>
                <w:sz w:val="22"/>
                <w:szCs w:val="22"/>
              </w:rPr>
              <w:t xml:space="preserve"> </w:t>
            </w:r>
            <w:r w:rsidR="00451EF2" w:rsidRPr="008246A4">
              <w:rPr>
                <w:b/>
                <w:sz w:val="22"/>
                <w:szCs w:val="22"/>
              </w:rPr>
              <w:t xml:space="preserve">--  </w:t>
            </w:r>
            <w:r w:rsidR="00451EF2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451EF2" w:rsidRPr="00D55558" w:rsidRDefault="00451EF2" w:rsidP="00451EF2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38:06:150101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>
              <w:rPr>
                <w:rFonts w:ascii="Arial" w:hAnsi="Arial" w:cs="Arial"/>
                <w:sz w:val="21"/>
                <w:szCs w:val="21"/>
              </w:rPr>
              <w:t>301</w:t>
            </w:r>
            <w:r>
              <w:rPr>
                <w:sz w:val="21"/>
                <w:szCs w:val="21"/>
              </w:rPr>
              <w:t xml:space="preserve"> – кадастровый номер земельного участка; </w:t>
            </w:r>
          </w:p>
          <w:p w:rsidR="00451EF2" w:rsidRDefault="00451EF2" w:rsidP="00451EF2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38:06:150101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EF49CD" w:rsidRDefault="00EF49CD" w:rsidP="000E041E">
            <w:pPr>
              <w:rPr>
                <w:sz w:val="21"/>
                <w:szCs w:val="21"/>
              </w:rPr>
            </w:pPr>
          </w:p>
          <w:p w:rsidR="00451EF2" w:rsidRDefault="00451EF2" w:rsidP="000E041E">
            <w:pPr>
              <w:rPr>
                <w:sz w:val="21"/>
                <w:szCs w:val="21"/>
              </w:rPr>
            </w:pPr>
          </w:p>
          <w:p w:rsidR="00451EF2" w:rsidRDefault="00451EF2" w:rsidP="000E041E">
            <w:pPr>
              <w:rPr>
                <w:sz w:val="21"/>
                <w:szCs w:val="21"/>
              </w:rPr>
            </w:pPr>
          </w:p>
          <w:p w:rsidR="00451EF2" w:rsidRDefault="00451EF2" w:rsidP="000E041E">
            <w:pPr>
              <w:rPr>
                <w:sz w:val="21"/>
                <w:szCs w:val="21"/>
              </w:rPr>
            </w:pPr>
          </w:p>
          <w:p w:rsidR="005E4E37" w:rsidRDefault="005E4E37" w:rsidP="000E041E">
            <w:pPr>
              <w:rPr>
                <w:sz w:val="21"/>
                <w:szCs w:val="21"/>
              </w:rPr>
            </w:pPr>
          </w:p>
          <w:p w:rsidR="005E4E37" w:rsidRDefault="001804D3" w:rsidP="000E041E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557788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-8890</wp:posOffset>
                  </wp:positionV>
                  <wp:extent cx="6032500" cy="7105650"/>
                  <wp:effectExtent l="38100" t="19050" r="25400" b="19050"/>
                  <wp:wrapNone/>
                  <wp:docPr id="26" name="Рисунок 25" descr="Лист 4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4 .bmp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2500" cy="71056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1678AB"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97216" behindDoc="0" locked="0" layoutInCell="1" allowOverlap="1">
                      <wp:simplePos x="0" y="0"/>
                      <wp:positionH relativeFrom="column">
                        <wp:posOffset>240665</wp:posOffset>
                      </wp:positionH>
                      <wp:positionV relativeFrom="paragraph">
                        <wp:posOffset>86360</wp:posOffset>
                      </wp:positionV>
                      <wp:extent cx="589915" cy="218440"/>
                      <wp:effectExtent l="12065" t="10160" r="7620" b="9525"/>
                      <wp:wrapNone/>
                      <wp:docPr id="243" name="Rectangle 7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9915" cy="218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590572" w:rsidRDefault="009E1784" w:rsidP="005E7E11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27" o:spid="_x0000_s1068" style="position:absolute;margin-left:18.95pt;margin-top:6.8pt;width:46.45pt;height:17.2pt;z-index: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" fillcolor="white [3212]" strokecolor="black [3213]">
                      <v:textbox>
                        <w:txbxContent>
                          <w:p w:rsidR="009E1784" w:rsidRPr="00590572" w:rsidRDefault="009E1784" w:rsidP="005E7E11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Лист 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5E4E37" w:rsidRDefault="005E4E37" w:rsidP="000E041E">
            <w:pPr>
              <w:rPr>
                <w:sz w:val="21"/>
                <w:szCs w:val="21"/>
              </w:rPr>
            </w:pPr>
          </w:p>
          <w:p w:rsidR="005E4E37" w:rsidRDefault="005E4E37" w:rsidP="000E041E">
            <w:pPr>
              <w:rPr>
                <w:sz w:val="21"/>
                <w:szCs w:val="21"/>
              </w:rPr>
            </w:pPr>
          </w:p>
          <w:p w:rsidR="005E4E37" w:rsidRDefault="005E4E37" w:rsidP="000E041E">
            <w:pPr>
              <w:rPr>
                <w:sz w:val="21"/>
                <w:szCs w:val="21"/>
              </w:rPr>
            </w:pPr>
          </w:p>
          <w:p w:rsidR="005E4E37" w:rsidRDefault="005E4E37" w:rsidP="000E041E">
            <w:pPr>
              <w:rPr>
                <w:sz w:val="21"/>
                <w:szCs w:val="21"/>
              </w:rPr>
            </w:pPr>
          </w:p>
          <w:p w:rsidR="005E4E37" w:rsidRDefault="005E4E37" w:rsidP="000E041E">
            <w:pPr>
              <w:rPr>
                <w:sz w:val="21"/>
                <w:szCs w:val="21"/>
              </w:rPr>
            </w:pPr>
          </w:p>
          <w:p w:rsidR="005E4E37" w:rsidRDefault="005E4E37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B7532E" w:rsidRDefault="00B7532E" w:rsidP="000E041E">
            <w:pPr>
              <w:rPr>
                <w:sz w:val="21"/>
                <w:szCs w:val="21"/>
              </w:rPr>
            </w:pPr>
          </w:p>
          <w:p w:rsidR="000E041E" w:rsidRDefault="000E041E" w:rsidP="005828B1">
            <w:pPr>
              <w:rPr>
                <w:b/>
              </w:rPr>
            </w:pPr>
          </w:p>
          <w:p w:rsidR="00DF5556" w:rsidRDefault="00DF5556" w:rsidP="005828B1">
            <w:pPr>
              <w:rPr>
                <w:b/>
              </w:rPr>
            </w:pPr>
          </w:p>
          <w:p w:rsidR="00DF5556" w:rsidRDefault="00DF5556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451EF2" w:rsidRDefault="00451EF2" w:rsidP="00EB7D7F">
            <w:pPr>
              <w:rPr>
                <w:b/>
              </w:rPr>
            </w:pPr>
          </w:p>
          <w:p w:rsidR="00451EF2" w:rsidRDefault="00451EF2" w:rsidP="00EB7D7F">
            <w:pPr>
              <w:rPr>
                <w:b/>
              </w:rPr>
            </w:pPr>
          </w:p>
          <w:p w:rsidR="00451EF2" w:rsidRDefault="00451EF2" w:rsidP="00EB7D7F">
            <w:pPr>
              <w:rPr>
                <w:b/>
              </w:rPr>
            </w:pPr>
          </w:p>
          <w:p w:rsidR="00451EF2" w:rsidRDefault="00451EF2" w:rsidP="00EB7D7F">
            <w:pPr>
              <w:rPr>
                <w:b/>
              </w:rPr>
            </w:pPr>
          </w:p>
          <w:p w:rsidR="00451EF2" w:rsidRDefault="00451EF2" w:rsidP="00EB7D7F">
            <w:pPr>
              <w:rPr>
                <w:b/>
              </w:rPr>
            </w:pPr>
          </w:p>
          <w:p w:rsidR="00451EF2" w:rsidRDefault="00451EF2" w:rsidP="00EB7D7F">
            <w:pPr>
              <w:rPr>
                <w:b/>
              </w:rPr>
            </w:pPr>
          </w:p>
          <w:p w:rsidR="00451EF2" w:rsidRDefault="00451EF2" w:rsidP="00EB7D7F">
            <w:pPr>
              <w:rPr>
                <w:b/>
              </w:rPr>
            </w:pPr>
          </w:p>
          <w:p w:rsidR="00451EF2" w:rsidRDefault="00451EF2" w:rsidP="00EB7D7F">
            <w:pPr>
              <w:rPr>
                <w:b/>
              </w:rPr>
            </w:pPr>
          </w:p>
          <w:p w:rsidR="00451EF2" w:rsidRDefault="00451EF2" w:rsidP="00EB7D7F">
            <w:pPr>
              <w:rPr>
                <w:b/>
              </w:rPr>
            </w:pPr>
          </w:p>
          <w:p w:rsidR="00451EF2" w:rsidRDefault="00451EF2" w:rsidP="00EB7D7F">
            <w:pPr>
              <w:rPr>
                <w:b/>
              </w:rPr>
            </w:pPr>
          </w:p>
          <w:p w:rsidR="009C693C" w:rsidRDefault="009C693C" w:rsidP="009B3CE6">
            <w:pPr>
              <w:rPr>
                <w:b/>
              </w:rPr>
            </w:pPr>
          </w:p>
          <w:p w:rsidR="00451EF2" w:rsidRDefault="00451EF2" w:rsidP="009B3CE6">
            <w:pPr>
              <w:rPr>
                <w:b/>
                <w:sz w:val="22"/>
                <w:szCs w:val="22"/>
              </w:rPr>
            </w:pPr>
          </w:p>
          <w:p w:rsidR="009B3CE6" w:rsidRPr="008319B3" w:rsidRDefault="0080753B" w:rsidP="009B3CE6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9B3CE6" w:rsidRDefault="009B3CE6" w:rsidP="009B3CE6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</w:p>
          <w:p w:rsidR="009B3CE6" w:rsidRPr="00DF5556" w:rsidRDefault="009B3CE6" w:rsidP="009B3CE6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9B3CE6" w:rsidRDefault="001678AB" w:rsidP="009B3CE6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940864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242" name="Rectangle 4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5" o:spid="_x0000_s1026" style="position:absolute;margin-left:15.15pt;margin-top:1.1pt;width:18.6pt;height:8.6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IdHA/pUCAAA2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9B3CE6">
              <w:rPr>
                <w:b/>
              </w:rPr>
              <w:t xml:space="preserve">             -- </w:t>
            </w:r>
            <w:r w:rsidR="009B3CE6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9B3CE6">
              <w:rPr>
                <w:sz w:val="21"/>
                <w:szCs w:val="21"/>
              </w:rPr>
              <w:t>та);</w:t>
            </w:r>
          </w:p>
          <w:p w:rsidR="009B3CE6" w:rsidRDefault="001678AB" w:rsidP="009B3CE6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43936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241" name="Rectangle 4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8" o:spid="_x0000_s1026" style="position:absolute;margin-left:15pt;margin-top:2.65pt;width:18.6pt;height:8.6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k+C0KZ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9B3CE6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9B3CE6" w:rsidRDefault="001678AB" w:rsidP="009B3CE6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42912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240" name="AutoShape 4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07" o:spid="_x0000_s1026" type="#_x0000_t32" style="position:absolute;margin-left:15pt;margin-top:7.85pt;width:18.75pt;height:.0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AYziZJJgIAAEE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9B3CE6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9B3CE6" w:rsidRPr="00FC1DCC" w:rsidRDefault="001678AB" w:rsidP="009B3CE6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44960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239" name="AutoShape 4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09" o:spid="_x0000_s1026" type="#_x0000_t32" style="position:absolute;margin-left:15.4pt;margin-top:7.3pt;width:18.2pt;height:0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B/6c3lIgIAAD8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9B3CE6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9B3CE6" w:rsidRPr="00451EF2" w:rsidRDefault="001678AB" w:rsidP="00451EF2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1888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238" name="Oval 4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06" o:spid="_x0000_s1026" style="position:absolute;margin-left:15.55pt;margin-top:3.95pt;width:3.55pt;height:3.8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" fillcolor="black"/>
                  </w:pict>
                </mc:Fallback>
              </mc:AlternateContent>
            </w:r>
            <w:r w:rsidR="009B3CE6">
              <w:rPr>
                <w:sz w:val="21"/>
                <w:szCs w:val="21"/>
              </w:rPr>
              <w:t xml:space="preserve">       </w:t>
            </w:r>
            <w:r w:rsidR="009B3CE6">
              <w:rPr>
                <w:sz w:val="22"/>
                <w:szCs w:val="22"/>
              </w:rPr>
              <w:t xml:space="preserve"> </w:t>
            </w:r>
            <w:r w:rsidR="009B3CE6" w:rsidRPr="008246A4">
              <w:rPr>
                <w:sz w:val="22"/>
                <w:szCs w:val="22"/>
              </w:rPr>
              <w:t>н</w:t>
            </w:r>
            <w:proofErr w:type="gramStart"/>
            <w:r w:rsidR="009B3CE6" w:rsidRPr="008246A4">
              <w:rPr>
                <w:sz w:val="22"/>
                <w:szCs w:val="22"/>
              </w:rPr>
              <w:t>1</w:t>
            </w:r>
            <w:proofErr w:type="gramEnd"/>
            <w:r w:rsidR="009B3CE6">
              <w:rPr>
                <w:b/>
                <w:sz w:val="22"/>
                <w:szCs w:val="22"/>
              </w:rPr>
              <w:t xml:space="preserve"> </w:t>
            </w:r>
            <w:r w:rsidR="009B3CE6" w:rsidRPr="008246A4">
              <w:rPr>
                <w:b/>
                <w:sz w:val="22"/>
                <w:szCs w:val="22"/>
              </w:rPr>
              <w:t xml:space="preserve">--  </w:t>
            </w:r>
            <w:r w:rsidR="009B3CE6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451EF2" w:rsidRPr="00D55558" w:rsidRDefault="00451EF2" w:rsidP="00451EF2">
            <w:pPr>
              <w:rPr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     38:06:150101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>
              <w:rPr>
                <w:rFonts w:ascii="Arial" w:hAnsi="Arial" w:cs="Arial"/>
                <w:sz w:val="21"/>
                <w:szCs w:val="21"/>
              </w:rPr>
              <w:t>301</w:t>
            </w:r>
            <w:r>
              <w:rPr>
                <w:sz w:val="21"/>
                <w:szCs w:val="21"/>
              </w:rPr>
              <w:t xml:space="preserve"> – кадастровый номер земельного участка; </w:t>
            </w:r>
          </w:p>
          <w:p w:rsidR="00451EF2" w:rsidRPr="00EF49CD" w:rsidRDefault="00451EF2" w:rsidP="00451EF2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38:06:150101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451EF2" w:rsidRDefault="00451EF2" w:rsidP="00451EF2">
            <w:pPr>
              <w:rPr>
                <w:b/>
              </w:rPr>
            </w:pPr>
          </w:p>
          <w:p w:rsidR="009B3CE6" w:rsidRDefault="009B3CE6" w:rsidP="009B3CE6">
            <w:pPr>
              <w:rPr>
                <w:sz w:val="21"/>
                <w:szCs w:val="21"/>
              </w:rPr>
            </w:pPr>
          </w:p>
          <w:p w:rsidR="009B3CE6" w:rsidRDefault="009B3CE6" w:rsidP="009B3CE6">
            <w:pPr>
              <w:rPr>
                <w:b/>
                <w:sz w:val="22"/>
                <w:szCs w:val="22"/>
              </w:rPr>
            </w:pPr>
          </w:p>
          <w:p w:rsidR="009B3CE6" w:rsidRDefault="009B3CE6" w:rsidP="009B3CE6">
            <w:pPr>
              <w:rPr>
                <w:b/>
                <w:sz w:val="22"/>
                <w:szCs w:val="22"/>
              </w:rPr>
            </w:pPr>
          </w:p>
          <w:p w:rsidR="00C8687E" w:rsidRDefault="00C8687E" w:rsidP="00EB7D7F">
            <w:pPr>
              <w:rPr>
                <w:b/>
              </w:rPr>
            </w:pPr>
          </w:p>
          <w:p w:rsidR="009B3CE6" w:rsidRDefault="008407B1" w:rsidP="00EB7D7F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556763" behindDoc="0" locked="0" layoutInCell="1" allowOverlap="1">
                  <wp:simplePos x="0" y="0"/>
                  <wp:positionH relativeFrom="column">
                    <wp:posOffset>116205</wp:posOffset>
                  </wp:positionH>
                  <wp:positionV relativeFrom="paragraph">
                    <wp:posOffset>-2540</wp:posOffset>
                  </wp:positionV>
                  <wp:extent cx="6035675" cy="7105650"/>
                  <wp:effectExtent l="38100" t="19050" r="22225" b="19050"/>
                  <wp:wrapNone/>
                  <wp:docPr id="27" name="Рисунок 26" descr="Лист 5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 .bmp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5675" cy="71056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1678AB"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98240" behindDoc="0" locked="0" layoutInCell="1" allowOverlap="1">
                      <wp:simplePos x="0" y="0"/>
                      <wp:positionH relativeFrom="column">
                        <wp:posOffset>186690</wp:posOffset>
                      </wp:positionH>
                      <wp:positionV relativeFrom="paragraph">
                        <wp:posOffset>130810</wp:posOffset>
                      </wp:positionV>
                      <wp:extent cx="589915" cy="218440"/>
                      <wp:effectExtent l="5715" t="6985" r="13970" b="12700"/>
                      <wp:wrapNone/>
                      <wp:docPr id="237" name="Rectangle 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9915" cy="218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590572" w:rsidRDefault="009E1784" w:rsidP="0080753B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28" o:spid="_x0000_s1069" style="position:absolute;margin-left:14.7pt;margin-top:10.3pt;width:46.45pt;height:17.2pt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" fillcolor="white [3212]" strokecolor="black [3213]">
                      <v:textbox>
                        <w:txbxContent>
                          <w:p w:rsidR="009E1784" w:rsidRPr="00590572" w:rsidRDefault="009E1784" w:rsidP="0080753B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Лист 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9B3CE6" w:rsidRDefault="009B3CE6" w:rsidP="00EB7D7F">
            <w:pPr>
              <w:rPr>
                <w:b/>
              </w:rPr>
            </w:pPr>
          </w:p>
          <w:p w:rsidR="009C693C" w:rsidRDefault="009C693C" w:rsidP="00EB7D7F">
            <w:pPr>
              <w:rPr>
                <w:b/>
              </w:rPr>
            </w:pPr>
          </w:p>
          <w:p w:rsidR="009B3CE6" w:rsidRDefault="009B3CE6" w:rsidP="00EB7D7F">
            <w:pPr>
              <w:rPr>
                <w:b/>
              </w:rPr>
            </w:pPr>
          </w:p>
          <w:p w:rsidR="009C693C" w:rsidRDefault="009C693C" w:rsidP="00EB7D7F">
            <w:pPr>
              <w:rPr>
                <w:b/>
              </w:rPr>
            </w:pPr>
          </w:p>
          <w:p w:rsidR="009C693C" w:rsidRDefault="009C693C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9C693C" w:rsidRDefault="009C693C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120C34" w:rsidRDefault="00120C34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451EF2" w:rsidRDefault="00451EF2" w:rsidP="00EB7D7F">
            <w:pPr>
              <w:rPr>
                <w:b/>
              </w:rPr>
            </w:pPr>
          </w:p>
          <w:p w:rsidR="00451EF2" w:rsidRDefault="00451EF2" w:rsidP="00EB7D7F">
            <w:pPr>
              <w:rPr>
                <w:b/>
              </w:rPr>
            </w:pPr>
          </w:p>
          <w:p w:rsidR="00451EF2" w:rsidRDefault="00451EF2" w:rsidP="00451EF2">
            <w:pPr>
              <w:rPr>
                <w:b/>
              </w:rPr>
            </w:pPr>
          </w:p>
          <w:p w:rsidR="00451EF2" w:rsidRDefault="00451EF2" w:rsidP="00451EF2">
            <w:pPr>
              <w:rPr>
                <w:b/>
              </w:rPr>
            </w:pPr>
          </w:p>
          <w:p w:rsidR="00C8687E" w:rsidRPr="008319B3" w:rsidRDefault="0080753B" w:rsidP="00C8687E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C8687E" w:rsidRDefault="00C8687E" w:rsidP="00C8687E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</w:p>
          <w:p w:rsidR="00C8687E" w:rsidRPr="00DF5556" w:rsidRDefault="00C8687E" w:rsidP="00C8687E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C8687E" w:rsidRDefault="001678AB" w:rsidP="00C8687E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947008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236" name="Rectangle 4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10" o:spid="_x0000_s1026" style="position:absolute;margin-left:15.15pt;margin-top:1.1pt;width:18.6pt;height:8.6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" filled="f" fillcolor="black [3213]" strokecolor="#f39" strokeweight="1.5pt"/>
                  </w:pict>
                </mc:Fallback>
              </mc:AlternateContent>
            </w:r>
            <w:r w:rsidR="00C8687E">
              <w:rPr>
                <w:b/>
              </w:rPr>
              <w:t xml:space="preserve">             -- </w:t>
            </w:r>
            <w:r w:rsidR="00C8687E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C8687E">
              <w:rPr>
                <w:sz w:val="21"/>
                <w:szCs w:val="21"/>
              </w:rPr>
              <w:t>та);</w:t>
            </w:r>
          </w:p>
          <w:p w:rsidR="00C8687E" w:rsidRDefault="001678AB" w:rsidP="00C8687E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5008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235" name="Rectangle 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13" o:spid="_x0000_s1026" style="position:absolute;margin-left:15pt;margin-top:2.65pt;width:18.6pt;height:8.6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Yp1AJJ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C8687E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C8687E" w:rsidRDefault="001678AB" w:rsidP="00C8687E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49056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234" name="AutoShape 4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12" o:spid="_x0000_s1026" type="#_x0000_t32" style="position:absolute;margin-left:15pt;margin-top:7.85pt;width:18.75pt;height:.0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Ar2dN5JgIAAEE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C8687E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C8687E" w:rsidRPr="00FC1DCC" w:rsidRDefault="001678AB" w:rsidP="00C8687E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51104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233" name="AutoShape 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14" o:spid="_x0000_s1026" type="#_x0000_t32" style="position:absolute;margin-left:15.4pt;margin-top:7.3pt;width:18.2pt;height:0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CSmfGnIgIAAD8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C8687E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C8687E" w:rsidRDefault="001678AB" w:rsidP="00C8687E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48032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232" name="Oval 4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11" o:spid="_x0000_s1026" style="position:absolute;margin-left:15.55pt;margin-top:3.95pt;width:3.55pt;height:3.8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" fillcolor="black"/>
                  </w:pict>
                </mc:Fallback>
              </mc:AlternateContent>
            </w:r>
            <w:r w:rsidR="00C8687E">
              <w:rPr>
                <w:sz w:val="21"/>
                <w:szCs w:val="21"/>
              </w:rPr>
              <w:t xml:space="preserve">       </w:t>
            </w:r>
            <w:r w:rsidR="00C8687E">
              <w:rPr>
                <w:sz w:val="22"/>
                <w:szCs w:val="22"/>
              </w:rPr>
              <w:t xml:space="preserve"> </w:t>
            </w:r>
            <w:r w:rsidR="00C8687E" w:rsidRPr="008246A4">
              <w:rPr>
                <w:sz w:val="22"/>
                <w:szCs w:val="22"/>
              </w:rPr>
              <w:t>н</w:t>
            </w:r>
            <w:proofErr w:type="gramStart"/>
            <w:r w:rsidR="00C8687E" w:rsidRPr="008246A4">
              <w:rPr>
                <w:sz w:val="22"/>
                <w:szCs w:val="22"/>
              </w:rPr>
              <w:t>1</w:t>
            </w:r>
            <w:proofErr w:type="gramEnd"/>
            <w:r w:rsidR="00C8687E">
              <w:rPr>
                <w:b/>
                <w:sz w:val="22"/>
                <w:szCs w:val="22"/>
              </w:rPr>
              <w:t xml:space="preserve"> </w:t>
            </w:r>
            <w:r w:rsidR="00C8687E" w:rsidRPr="008246A4">
              <w:rPr>
                <w:b/>
                <w:sz w:val="22"/>
                <w:szCs w:val="22"/>
              </w:rPr>
              <w:t xml:space="preserve">--  </w:t>
            </w:r>
            <w:r w:rsidR="00C8687E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C8687E" w:rsidRPr="00D55558" w:rsidRDefault="00C8687E" w:rsidP="00C8687E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38:06:150101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>
              <w:rPr>
                <w:rFonts w:ascii="Arial" w:hAnsi="Arial" w:cs="Arial"/>
                <w:sz w:val="21"/>
                <w:szCs w:val="21"/>
              </w:rPr>
              <w:t>301</w:t>
            </w:r>
            <w:r>
              <w:rPr>
                <w:sz w:val="21"/>
                <w:szCs w:val="21"/>
              </w:rPr>
              <w:t xml:space="preserve"> – кадастровый номер земельного участка; </w:t>
            </w:r>
          </w:p>
          <w:p w:rsidR="00C8687E" w:rsidRPr="00EF49CD" w:rsidRDefault="00C8687E" w:rsidP="00C8687E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38:06:150101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EB7D7F" w:rsidRDefault="00EB7D7F" w:rsidP="00EB7D7F">
            <w:pPr>
              <w:rPr>
                <w:b/>
              </w:rPr>
            </w:pPr>
          </w:p>
          <w:p w:rsidR="00EB7D7F" w:rsidRDefault="00EB7D7F" w:rsidP="00EB7D7F">
            <w:pPr>
              <w:rPr>
                <w:b/>
              </w:rPr>
            </w:pPr>
          </w:p>
          <w:p w:rsidR="009C693C" w:rsidRDefault="009C693C" w:rsidP="00EB7D7F">
            <w:pPr>
              <w:rPr>
                <w:b/>
              </w:rPr>
            </w:pPr>
          </w:p>
          <w:p w:rsidR="00EB7D7F" w:rsidRDefault="00EB7D7F" w:rsidP="00D34DED">
            <w:pPr>
              <w:rPr>
                <w:b/>
              </w:rPr>
            </w:pPr>
          </w:p>
          <w:p w:rsidR="00B70E85" w:rsidRDefault="001678AB" w:rsidP="00D34DED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99264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59690</wp:posOffset>
                      </wp:positionV>
                      <wp:extent cx="589915" cy="218440"/>
                      <wp:effectExtent l="5080" t="12065" r="5080" b="7620"/>
                      <wp:wrapNone/>
                      <wp:docPr id="231" name="Rectangle 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9915" cy="218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590572" w:rsidRDefault="009E1784" w:rsidP="008006E6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29" o:spid="_x0000_s1070" style="position:absolute;margin-left:15.4pt;margin-top:4.7pt;width:46.45pt;height:17.2pt;z-index:25229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" fillcolor="white [3212]" strokecolor="black [3213]">
                      <v:textbox>
                        <w:txbxContent>
                          <w:p w:rsidR="009E1784" w:rsidRPr="00590572" w:rsidRDefault="009E1784" w:rsidP="008006E6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Лист 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407B1">
              <w:rPr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555738" behindDoc="0" locked="0" layoutInCell="1" allowOverlap="1">
                  <wp:simplePos x="0" y="0"/>
                  <wp:positionH relativeFrom="column">
                    <wp:posOffset>116205</wp:posOffset>
                  </wp:positionH>
                  <wp:positionV relativeFrom="paragraph">
                    <wp:posOffset>-2540</wp:posOffset>
                  </wp:positionV>
                  <wp:extent cx="6038215" cy="7115175"/>
                  <wp:effectExtent l="19050" t="19050" r="19685" b="28575"/>
                  <wp:wrapNone/>
                  <wp:docPr id="28" name="Рисунок 27" descr="Лист 6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6 .bmp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8215" cy="71151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A8590D" w:rsidRDefault="00A8590D" w:rsidP="00D34DED">
            <w:pPr>
              <w:rPr>
                <w:b/>
              </w:rPr>
            </w:pPr>
          </w:p>
          <w:p w:rsidR="00A8590D" w:rsidRDefault="00A8590D" w:rsidP="00D34DED">
            <w:pPr>
              <w:rPr>
                <w:b/>
              </w:rPr>
            </w:pPr>
          </w:p>
          <w:p w:rsidR="00451EF2" w:rsidRDefault="00451EF2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F36095" w:rsidRPr="008319B3" w:rsidRDefault="00F13B79" w:rsidP="00F36095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F36095" w:rsidRDefault="00F36095" w:rsidP="00F36095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</w:p>
          <w:p w:rsidR="00F36095" w:rsidRPr="00DF5556" w:rsidRDefault="00F36095" w:rsidP="00F36095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F36095" w:rsidRDefault="001678AB" w:rsidP="00F36095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953152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230" name="Rectangle 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15" o:spid="_x0000_s1026" style="position:absolute;margin-left:15.15pt;margin-top:1.1pt;width:18.6pt;height:8.6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VFcrwZUCAAA2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F36095">
              <w:rPr>
                <w:b/>
              </w:rPr>
              <w:t xml:space="preserve">             -- </w:t>
            </w:r>
            <w:r w:rsidR="00F36095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F36095">
              <w:rPr>
                <w:sz w:val="21"/>
                <w:szCs w:val="21"/>
              </w:rPr>
              <w:t>та);</w:t>
            </w:r>
          </w:p>
          <w:p w:rsidR="00F36095" w:rsidRDefault="001678AB" w:rsidP="00F36095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5622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229" name="Rectangle 4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18" o:spid="_x0000_s1026" style="position:absolute;margin-left:15pt;margin-top:2.65pt;width:18.6pt;height:8.6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U7ZI0J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F36095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F36095" w:rsidRDefault="001678AB" w:rsidP="00F36095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5520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228" name="AutoShape 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17" o:spid="_x0000_s1026" type="#_x0000_t32" style="position:absolute;margin-left:15pt;margin-top:7.85pt;width:18.75pt;height:.0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B9YDu4JgIAAEE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F36095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F36095" w:rsidRPr="00FC1DCC" w:rsidRDefault="001678AB" w:rsidP="00F36095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57248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227" name="AutoShape 4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19" o:spid="_x0000_s1026" type="#_x0000_t32" style="position:absolute;margin-left:15.4pt;margin-top:7.3pt;width:18.2pt;height:0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" strokecolor="blue" strokeweight="1.5pt"/>
                  </w:pict>
                </mc:Fallback>
              </mc:AlternateContent>
            </w:r>
            <w:r w:rsidR="00F36095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F36095" w:rsidRDefault="001678AB" w:rsidP="00F36095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4176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226" name="Oval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16" o:spid="_x0000_s1026" style="position:absolute;margin-left:15.55pt;margin-top:3.95pt;width:3.55pt;height:3.8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" fillcolor="black"/>
                  </w:pict>
                </mc:Fallback>
              </mc:AlternateContent>
            </w:r>
            <w:r w:rsidR="00F36095">
              <w:rPr>
                <w:sz w:val="21"/>
                <w:szCs w:val="21"/>
              </w:rPr>
              <w:t xml:space="preserve">       </w:t>
            </w:r>
            <w:r w:rsidR="00F36095">
              <w:rPr>
                <w:sz w:val="22"/>
                <w:szCs w:val="22"/>
              </w:rPr>
              <w:t xml:space="preserve"> </w:t>
            </w:r>
            <w:r w:rsidR="00F36095" w:rsidRPr="008246A4">
              <w:rPr>
                <w:sz w:val="22"/>
                <w:szCs w:val="22"/>
              </w:rPr>
              <w:t>н</w:t>
            </w:r>
            <w:proofErr w:type="gramStart"/>
            <w:r w:rsidR="00F36095" w:rsidRPr="008246A4">
              <w:rPr>
                <w:sz w:val="22"/>
                <w:szCs w:val="22"/>
              </w:rPr>
              <w:t>1</w:t>
            </w:r>
            <w:proofErr w:type="gramEnd"/>
            <w:r w:rsidR="00F36095">
              <w:rPr>
                <w:b/>
                <w:sz w:val="22"/>
                <w:szCs w:val="22"/>
              </w:rPr>
              <w:t xml:space="preserve"> </w:t>
            </w:r>
            <w:r w:rsidR="00F36095" w:rsidRPr="008246A4">
              <w:rPr>
                <w:b/>
                <w:sz w:val="22"/>
                <w:szCs w:val="22"/>
              </w:rPr>
              <w:t xml:space="preserve">--  </w:t>
            </w:r>
            <w:r w:rsidR="00F36095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F36095" w:rsidRPr="00D55558" w:rsidRDefault="00F36095" w:rsidP="00F36095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38:06:150101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>
              <w:rPr>
                <w:rFonts w:ascii="Arial" w:hAnsi="Arial" w:cs="Arial"/>
                <w:sz w:val="21"/>
                <w:szCs w:val="21"/>
              </w:rPr>
              <w:t>301</w:t>
            </w:r>
            <w:r>
              <w:rPr>
                <w:sz w:val="21"/>
                <w:szCs w:val="21"/>
              </w:rPr>
              <w:t xml:space="preserve"> – кадастровый номер земельного участка; </w:t>
            </w:r>
          </w:p>
          <w:p w:rsidR="00F36095" w:rsidRPr="00EF49CD" w:rsidRDefault="00F36095" w:rsidP="00F36095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38:06:150101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E1144A" w:rsidRDefault="00E1144A" w:rsidP="00D34DED">
            <w:pPr>
              <w:rPr>
                <w:b/>
              </w:rPr>
            </w:pPr>
          </w:p>
          <w:p w:rsidR="00F93DEB" w:rsidRDefault="00F93DEB" w:rsidP="00D34DED">
            <w:pPr>
              <w:rPr>
                <w:b/>
              </w:rPr>
            </w:pPr>
          </w:p>
          <w:p w:rsidR="00F93DEB" w:rsidRDefault="00F93DEB" w:rsidP="00D34DED">
            <w:pPr>
              <w:rPr>
                <w:b/>
              </w:rPr>
            </w:pPr>
          </w:p>
          <w:p w:rsidR="00F93DEB" w:rsidRDefault="00F93DEB" w:rsidP="00D34DED">
            <w:pPr>
              <w:rPr>
                <w:b/>
              </w:rPr>
            </w:pPr>
          </w:p>
          <w:p w:rsidR="00F36095" w:rsidRDefault="001678AB" w:rsidP="00D34DED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00288" behindDoc="0" locked="0" layoutInCell="1" allowOverlap="1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55245</wp:posOffset>
                      </wp:positionV>
                      <wp:extent cx="589915" cy="218440"/>
                      <wp:effectExtent l="7620" t="7620" r="12065" b="12065"/>
                      <wp:wrapNone/>
                      <wp:docPr id="225" name="Rectangle 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9915" cy="218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590572" w:rsidRDefault="009E1784" w:rsidP="00367E53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30" o:spid="_x0000_s1071" style="position:absolute;margin-left:14.85pt;margin-top:4.35pt;width:46.45pt;height:17.2pt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" fillcolor="white [3212]" strokecolor="black [3213]">
                      <v:textbox>
                        <w:txbxContent>
                          <w:p w:rsidR="009E1784" w:rsidRPr="00590572" w:rsidRDefault="009E1784" w:rsidP="00367E53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Лист 7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407B1">
              <w:rPr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554713" behindDoc="0" locked="0" layoutInCell="1" allowOverlap="1">
                  <wp:simplePos x="0" y="0"/>
                  <wp:positionH relativeFrom="column">
                    <wp:posOffset>116205</wp:posOffset>
                  </wp:positionH>
                  <wp:positionV relativeFrom="paragraph">
                    <wp:posOffset>-12065</wp:posOffset>
                  </wp:positionV>
                  <wp:extent cx="6038850" cy="7115175"/>
                  <wp:effectExtent l="19050" t="19050" r="19050" b="28575"/>
                  <wp:wrapNone/>
                  <wp:docPr id="29" name="Рисунок 28" descr="Лист 7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7 .bmp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8850" cy="71151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13B79" w:rsidRDefault="00F13B79" w:rsidP="00D34DED">
            <w:pPr>
              <w:rPr>
                <w:b/>
                <w:noProof/>
                <w:sz w:val="20"/>
                <w:szCs w:val="20"/>
              </w:rPr>
            </w:pPr>
          </w:p>
          <w:p w:rsidR="00F36095" w:rsidRDefault="00F36095" w:rsidP="00D34DED">
            <w:pPr>
              <w:rPr>
                <w:b/>
              </w:rPr>
            </w:pPr>
          </w:p>
          <w:p w:rsidR="00F36095" w:rsidRDefault="00F36095" w:rsidP="00D34DED">
            <w:pPr>
              <w:rPr>
                <w:b/>
              </w:rPr>
            </w:pPr>
          </w:p>
          <w:p w:rsidR="00F36095" w:rsidRDefault="00F36095" w:rsidP="00D34DED">
            <w:pPr>
              <w:rPr>
                <w:b/>
              </w:rPr>
            </w:pPr>
          </w:p>
          <w:p w:rsidR="00F36095" w:rsidRDefault="00F36095" w:rsidP="00D34DED">
            <w:pPr>
              <w:rPr>
                <w:b/>
              </w:rPr>
            </w:pPr>
          </w:p>
          <w:p w:rsidR="00F36095" w:rsidRDefault="00F36095" w:rsidP="00D34DED">
            <w:pPr>
              <w:rPr>
                <w:b/>
              </w:rPr>
            </w:pPr>
          </w:p>
          <w:p w:rsidR="00F36095" w:rsidRDefault="00F36095" w:rsidP="00D34DED">
            <w:pPr>
              <w:rPr>
                <w:b/>
              </w:rPr>
            </w:pPr>
          </w:p>
          <w:p w:rsidR="00F36095" w:rsidRDefault="00F36095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B33542" w:rsidRDefault="00B33542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E1144A" w:rsidRDefault="00E1144A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F13B79" w:rsidRDefault="00F13B79" w:rsidP="00D34DED">
            <w:pPr>
              <w:rPr>
                <w:b/>
              </w:rPr>
            </w:pPr>
          </w:p>
          <w:p w:rsidR="00F13B79" w:rsidRDefault="00F13B79" w:rsidP="00D34DED">
            <w:pPr>
              <w:rPr>
                <w:b/>
              </w:rPr>
            </w:pPr>
          </w:p>
          <w:p w:rsidR="00975ADC" w:rsidRDefault="00975ADC" w:rsidP="00367E53">
            <w:pPr>
              <w:rPr>
                <w:b/>
              </w:rPr>
            </w:pPr>
          </w:p>
          <w:p w:rsidR="00876530" w:rsidRPr="00F13B79" w:rsidRDefault="00F13B79" w:rsidP="00F13B79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F13B79" w:rsidRDefault="00F13B79" w:rsidP="00876530">
            <w:pPr>
              <w:rPr>
                <w:b/>
                <w:sz w:val="22"/>
                <w:szCs w:val="22"/>
              </w:rPr>
            </w:pPr>
          </w:p>
          <w:p w:rsidR="00876530" w:rsidRPr="00DF5556" w:rsidRDefault="00876530" w:rsidP="00876530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959296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224" name="Rectangle 4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20" o:spid="_x0000_s1026" style="position:absolute;margin-left:15.15pt;margin-top:1.1pt;width:18.6pt;height:8.6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" filled="f" fillcolor="black [3213]" strokecolor="#f39" strokeweight="1.5pt"/>
                  </w:pict>
                </mc:Fallback>
              </mc:AlternateContent>
            </w:r>
            <w:r w:rsidR="00876530">
              <w:rPr>
                <w:b/>
              </w:rPr>
              <w:t xml:space="preserve">             -- </w:t>
            </w:r>
            <w:r w:rsidR="00876530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876530">
              <w:rPr>
                <w:sz w:val="21"/>
                <w:szCs w:val="21"/>
              </w:rPr>
              <w:t>та);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62368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223" name="Rectangle 4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23" o:spid="_x0000_s1026" style="position:absolute;margin-left:15pt;margin-top:2.65pt;width:18.6pt;height:8.6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uu/al5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6134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222" name="AutoShape 4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22" o:spid="_x0000_s1026" type="#_x0000_t32" style="position:absolute;margin-left:15pt;margin-top:7.85pt;width:18.75pt;height:.0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BcZnjSJgIAAEE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876530" w:rsidRPr="00FC1DCC" w:rsidRDefault="001678AB" w:rsidP="00876530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63392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221" name="AutoShape 4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24" o:spid="_x0000_s1026" type="#_x0000_t32" style="position:absolute;margin-left:15.4pt;margin-top:7.3pt;width:18.2pt;height:0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" strokecolor="blue" strokeweight="1.5pt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0320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220" name="Oval 4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21" o:spid="_x0000_s1026" style="position:absolute;margin-left:15.55pt;margin-top:3.95pt;width:3.55pt;height:3.8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" fillcolor="black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</w:t>
            </w:r>
            <w:r w:rsidR="00876530">
              <w:rPr>
                <w:sz w:val="22"/>
                <w:szCs w:val="22"/>
              </w:rPr>
              <w:t xml:space="preserve"> </w:t>
            </w:r>
            <w:r w:rsidR="00876530" w:rsidRPr="008246A4">
              <w:rPr>
                <w:sz w:val="22"/>
                <w:szCs w:val="22"/>
              </w:rPr>
              <w:t>н</w:t>
            </w:r>
            <w:proofErr w:type="gramStart"/>
            <w:r w:rsidR="00876530" w:rsidRPr="008246A4">
              <w:rPr>
                <w:sz w:val="22"/>
                <w:szCs w:val="22"/>
              </w:rPr>
              <w:t>1</w:t>
            </w:r>
            <w:proofErr w:type="gramEnd"/>
            <w:r w:rsidR="00876530">
              <w:rPr>
                <w:b/>
                <w:sz w:val="22"/>
                <w:szCs w:val="22"/>
              </w:rPr>
              <w:t xml:space="preserve"> </w:t>
            </w:r>
            <w:r w:rsidR="00876530" w:rsidRPr="008246A4">
              <w:rPr>
                <w:b/>
                <w:sz w:val="22"/>
                <w:szCs w:val="22"/>
              </w:rPr>
              <w:t xml:space="preserve">--  </w:t>
            </w:r>
            <w:r w:rsidR="00876530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876530" w:rsidRPr="00D55558" w:rsidRDefault="00876530" w:rsidP="00876530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38:06:150101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>
              <w:rPr>
                <w:rFonts w:ascii="Arial" w:hAnsi="Arial" w:cs="Arial"/>
                <w:sz w:val="21"/>
                <w:szCs w:val="21"/>
              </w:rPr>
              <w:t>301</w:t>
            </w:r>
            <w:r>
              <w:rPr>
                <w:sz w:val="21"/>
                <w:szCs w:val="21"/>
              </w:rPr>
              <w:t xml:space="preserve"> – кадастровый номер земельного участка; </w:t>
            </w:r>
          </w:p>
          <w:p w:rsidR="00876530" w:rsidRPr="00EF49CD" w:rsidRDefault="00876530" w:rsidP="00876530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38:06:150101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876530" w:rsidRDefault="00876530" w:rsidP="00876530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B70E85" w:rsidRDefault="00B70E85" w:rsidP="00D34DED">
            <w:pPr>
              <w:rPr>
                <w:b/>
              </w:rPr>
            </w:pPr>
          </w:p>
          <w:p w:rsidR="00367E53" w:rsidRDefault="00367E53" w:rsidP="00D34DED">
            <w:pPr>
              <w:rPr>
                <w:b/>
              </w:rPr>
            </w:pPr>
          </w:p>
          <w:p w:rsidR="00367E53" w:rsidRDefault="008407B1" w:rsidP="00D34DED">
            <w:pPr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553688" behindDoc="0" locked="0" layoutInCell="1" allowOverlap="1">
                  <wp:simplePos x="0" y="0"/>
                  <wp:positionH relativeFrom="column">
                    <wp:posOffset>103505</wp:posOffset>
                  </wp:positionH>
                  <wp:positionV relativeFrom="paragraph">
                    <wp:posOffset>153670</wp:posOffset>
                  </wp:positionV>
                  <wp:extent cx="6048375" cy="7124700"/>
                  <wp:effectExtent l="38100" t="19050" r="28575" b="19050"/>
                  <wp:wrapNone/>
                  <wp:docPr id="30" name="Рисунок 29" descr="Лист 8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8 .bmp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8375" cy="71247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ADC" w:rsidRDefault="001678AB" w:rsidP="00D34DED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01312" behindDoc="0" locked="0" layoutInCell="1" allowOverlap="1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64135</wp:posOffset>
                      </wp:positionV>
                      <wp:extent cx="589915" cy="218440"/>
                      <wp:effectExtent l="7620" t="6985" r="12065" b="12700"/>
                      <wp:wrapNone/>
                      <wp:docPr id="219" name="Rectangle 7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9915" cy="218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590572" w:rsidRDefault="009E1784" w:rsidP="005B0864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32" o:spid="_x0000_s1072" style="position:absolute;margin-left:14.85pt;margin-top:5.05pt;width:46.45pt;height:17.2pt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" fillcolor="white [3212]" strokecolor="black [3213]">
                      <v:textbox>
                        <w:txbxContent>
                          <w:p w:rsidR="009E1784" w:rsidRPr="00590572" w:rsidRDefault="009E1784" w:rsidP="005B0864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Лист 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70E85" w:rsidRDefault="00B70E85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5E54C9" w:rsidRDefault="005E54C9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F43155" w:rsidRDefault="00F43155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876530" w:rsidRDefault="00876530" w:rsidP="00D34DED">
            <w:pPr>
              <w:rPr>
                <w:b/>
              </w:rPr>
            </w:pPr>
          </w:p>
          <w:p w:rsidR="00F43155" w:rsidRDefault="00F43155" w:rsidP="005B0864">
            <w:pPr>
              <w:rPr>
                <w:b/>
              </w:rPr>
            </w:pPr>
          </w:p>
          <w:p w:rsidR="00876530" w:rsidRPr="008319B3" w:rsidRDefault="00F43155" w:rsidP="00876530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876530" w:rsidRDefault="00876530" w:rsidP="00876530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</w:p>
          <w:p w:rsidR="00876530" w:rsidRPr="00DF5556" w:rsidRDefault="00876530" w:rsidP="00876530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967488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218" name="Rectangle 4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26" o:spid="_x0000_s1026" style="position:absolute;margin-left:15.15pt;margin-top:1.1pt;width:18.6pt;height:8.6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" filled="f" fillcolor="black [3213]" strokecolor="#f39" strokeweight="1.5pt"/>
                  </w:pict>
                </mc:Fallback>
              </mc:AlternateContent>
            </w:r>
            <w:r w:rsidR="00876530">
              <w:rPr>
                <w:b/>
              </w:rPr>
              <w:t xml:space="preserve">             -- </w:t>
            </w:r>
            <w:r w:rsidR="00876530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876530">
              <w:rPr>
                <w:sz w:val="21"/>
                <w:szCs w:val="21"/>
              </w:rPr>
              <w:t>та);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7056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217" name="Rectangle 4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29" o:spid="_x0000_s1026" style="position:absolute;margin-left:15pt;margin-top:2.65pt;width:18.6pt;height:8.6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g80+hJ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69536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216" name="AutoShape 4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4129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28" o:spid="_x0000_s1026" type="#_x0000_t32" style="position:absolute;margin-left:15pt;margin-top:7.85pt;width:18.75pt;height:.0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" strokecolor="#041292" strokeweight="1.5pt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876530" w:rsidRPr="00FC1DCC" w:rsidRDefault="001678AB" w:rsidP="00876530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71584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215" name="AutoShape 4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30" o:spid="_x0000_s1026" type="#_x0000_t32" style="position:absolute;margin-left:15.4pt;margin-top:7.3pt;width:18.2pt;height:0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Crz1IdIgIAAD8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8512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214" name="Oval 4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27" o:spid="_x0000_s1026" style="position:absolute;margin-left:15.55pt;margin-top:3.95pt;width:3.55pt;height:3.8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" fillcolor="black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</w:t>
            </w:r>
            <w:r w:rsidR="00876530">
              <w:rPr>
                <w:sz w:val="22"/>
                <w:szCs w:val="22"/>
              </w:rPr>
              <w:t xml:space="preserve"> </w:t>
            </w:r>
            <w:r w:rsidR="00876530" w:rsidRPr="008246A4">
              <w:rPr>
                <w:sz w:val="22"/>
                <w:szCs w:val="22"/>
              </w:rPr>
              <w:t>н</w:t>
            </w:r>
            <w:proofErr w:type="gramStart"/>
            <w:r w:rsidR="00876530" w:rsidRPr="008246A4">
              <w:rPr>
                <w:sz w:val="22"/>
                <w:szCs w:val="22"/>
              </w:rPr>
              <w:t>1</w:t>
            </w:r>
            <w:proofErr w:type="gramEnd"/>
            <w:r w:rsidR="00876530">
              <w:rPr>
                <w:b/>
                <w:sz w:val="22"/>
                <w:szCs w:val="22"/>
              </w:rPr>
              <w:t xml:space="preserve"> </w:t>
            </w:r>
            <w:r w:rsidR="00876530" w:rsidRPr="008246A4">
              <w:rPr>
                <w:b/>
                <w:sz w:val="22"/>
                <w:szCs w:val="22"/>
              </w:rPr>
              <w:t xml:space="preserve">--  </w:t>
            </w:r>
            <w:r w:rsidR="00876530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876530" w:rsidRPr="00D55558" w:rsidRDefault="00876530" w:rsidP="00876530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38:06:150101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>
              <w:rPr>
                <w:rFonts w:ascii="Arial" w:hAnsi="Arial" w:cs="Arial"/>
                <w:sz w:val="21"/>
                <w:szCs w:val="21"/>
              </w:rPr>
              <w:t>301</w:t>
            </w:r>
            <w:r>
              <w:rPr>
                <w:sz w:val="21"/>
                <w:szCs w:val="21"/>
              </w:rPr>
              <w:t xml:space="preserve"> – кадастровый номер земельного участка; </w:t>
            </w:r>
          </w:p>
          <w:p w:rsidR="00876530" w:rsidRPr="00EF49CD" w:rsidRDefault="00876530" w:rsidP="00876530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38:06:150101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876530" w:rsidRDefault="00876530" w:rsidP="00876530">
            <w:pPr>
              <w:rPr>
                <w:b/>
              </w:rPr>
            </w:pPr>
          </w:p>
          <w:p w:rsidR="005B0864" w:rsidRDefault="005B0864" w:rsidP="00876530">
            <w:pPr>
              <w:rPr>
                <w:b/>
              </w:rPr>
            </w:pPr>
          </w:p>
          <w:p w:rsidR="005B0864" w:rsidRDefault="005B0864" w:rsidP="00876530">
            <w:pPr>
              <w:rPr>
                <w:b/>
              </w:rPr>
            </w:pPr>
          </w:p>
          <w:p w:rsidR="005B0864" w:rsidRDefault="00D31EF0" w:rsidP="00876530">
            <w:pPr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552663" behindDoc="0" locked="0" layoutInCell="1" allowOverlap="1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144145</wp:posOffset>
                  </wp:positionV>
                  <wp:extent cx="6053455" cy="7134225"/>
                  <wp:effectExtent l="38100" t="19050" r="23495" b="28575"/>
                  <wp:wrapNone/>
                  <wp:docPr id="35" name="Рисунок 34" descr="Лист 9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9 .bmp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3455" cy="71342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02F6A" w:rsidRDefault="001678AB" w:rsidP="00876530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02336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83185</wp:posOffset>
                      </wp:positionV>
                      <wp:extent cx="589915" cy="218440"/>
                      <wp:effectExtent l="5080" t="6985" r="5080" b="12700"/>
                      <wp:wrapNone/>
                      <wp:docPr id="213" name="Rectangle 7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9915" cy="218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590572" w:rsidRDefault="009E1784" w:rsidP="005B0864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33" o:spid="_x0000_s1073" style="position:absolute;margin-left:15.4pt;margin-top:6.55pt;width:46.45pt;height:17.2pt;z-index:25230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" fillcolor="white [3212]" strokecolor="black [3213]">
                      <v:textbox>
                        <w:txbxContent>
                          <w:p w:rsidR="009E1784" w:rsidRPr="00590572" w:rsidRDefault="009E1784" w:rsidP="005B0864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Лист 9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047BBF" w:rsidRDefault="00047BBF" w:rsidP="00876530">
            <w:pPr>
              <w:rPr>
                <w:b/>
              </w:rPr>
            </w:pPr>
          </w:p>
          <w:p w:rsidR="00047BBF" w:rsidRDefault="00047BBF" w:rsidP="00876530">
            <w:pPr>
              <w:rPr>
                <w:b/>
              </w:rPr>
            </w:pPr>
          </w:p>
          <w:p w:rsidR="00047BBF" w:rsidRDefault="00047BBF" w:rsidP="005B0864">
            <w:pPr>
              <w:rPr>
                <w:b/>
              </w:rPr>
            </w:pPr>
          </w:p>
          <w:p w:rsidR="00876530" w:rsidRPr="008319B3" w:rsidRDefault="00047BBF" w:rsidP="00876530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876530" w:rsidRDefault="00876530" w:rsidP="00876530">
            <w:pPr>
              <w:rPr>
                <w:b/>
                <w:sz w:val="22"/>
                <w:szCs w:val="22"/>
              </w:rPr>
            </w:pPr>
          </w:p>
          <w:p w:rsidR="00876530" w:rsidRPr="00DF5556" w:rsidRDefault="00876530" w:rsidP="00876530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975680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212" name="Rectangle 4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33" o:spid="_x0000_s1026" style="position:absolute;margin-left:15.15pt;margin-top:1.1pt;width:18.6pt;height:8.6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962IW5UCAAA2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876530">
              <w:rPr>
                <w:b/>
              </w:rPr>
              <w:t xml:space="preserve">             -- </w:t>
            </w:r>
            <w:r w:rsidR="00876530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876530">
              <w:rPr>
                <w:sz w:val="21"/>
                <w:szCs w:val="21"/>
              </w:rPr>
              <w:t>та);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78752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211" name="Rectangle 4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36" o:spid="_x0000_s1026" style="position:absolute;margin-left:15pt;margin-top:2.65pt;width:18.6pt;height:8.6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T/e+a5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77728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210" name="AutoShape 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35" o:spid="_x0000_s1026" type="#_x0000_t32" style="position:absolute;margin-left:15pt;margin-top:7.85pt;width:18.75pt;height:.0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DkAz7EJgIAAEE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876530" w:rsidRPr="00FC1DCC" w:rsidRDefault="001678AB" w:rsidP="00876530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79776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209" name="AutoShape 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37" o:spid="_x0000_s1026" type="#_x0000_t32" style="position:absolute;margin-left:15.4pt;margin-top:7.3pt;width:18.2pt;height:0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BGGzFIIgIAAD8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76704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208" name="Oval 4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34" o:spid="_x0000_s1026" style="position:absolute;margin-left:15.55pt;margin-top:3.95pt;width:3.55pt;height:3.8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" fillcolor="black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</w:t>
            </w:r>
            <w:r w:rsidR="00876530">
              <w:rPr>
                <w:sz w:val="22"/>
                <w:szCs w:val="22"/>
              </w:rPr>
              <w:t xml:space="preserve"> </w:t>
            </w:r>
            <w:r w:rsidR="00876530" w:rsidRPr="008246A4">
              <w:rPr>
                <w:sz w:val="22"/>
                <w:szCs w:val="22"/>
              </w:rPr>
              <w:t>н</w:t>
            </w:r>
            <w:proofErr w:type="gramStart"/>
            <w:r w:rsidR="00876530" w:rsidRPr="008246A4">
              <w:rPr>
                <w:sz w:val="22"/>
                <w:szCs w:val="22"/>
              </w:rPr>
              <w:t>1</w:t>
            </w:r>
            <w:proofErr w:type="gramEnd"/>
            <w:r w:rsidR="00876530">
              <w:rPr>
                <w:b/>
                <w:sz w:val="22"/>
                <w:szCs w:val="22"/>
              </w:rPr>
              <w:t xml:space="preserve"> </w:t>
            </w:r>
            <w:r w:rsidR="00876530" w:rsidRPr="008246A4">
              <w:rPr>
                <w:b/>
                <w:sz w:val="22"/>
                <w:szCs w:val="22"/>
              </w:rPr>
              <w:t xml:space="preserve">--  </w:t>
            </w:r>
            <w:r w:rsidR="00876530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876530" w:rsidRPr="00D55558" w:rsidRDefault="00876530" w:rsidP="00876530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38:06:150101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>
              <w:rPr>
                <w:rFonts w:ascii="Arial" w:hAnsi="Arial" w:cs="Arial"/>
                <w:sz w:val="21"/>
                <w:szCs w:val="21"/>
              </w:rPr>
              <w:t>301</w:t>
            </w:r>
            <w:r>
              <w:rPr>
                <w:sz w:val="21"/>
                <w:szCs w:val="21"/>
              </w:rPr>
              <w:t xml:space="preserve"> – кадастровый номер земельного участка; </w:t>
            </w:r>
          </w:p>
          <w:p w:rsidR="00876530" w:rsidRPr="00EF49CD" w:rsidRDefault="00876530" w:rsidP="00876530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38:06:150101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047BBF" w:rsidRDefault="00047BBF" w:rsidP="00876530">
            <w:pPr>
              <w:rPr>
                <w:b/>
              </w:rPr>
            </w:pPr>
          </w:p>
          <w:p w:rsidR="00876530" w:rsidRDefault="00D31EF0" w:rsidP="00876530">
            <w:pPr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551638" behindDoc="0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144145</wp:posOffset>
                  </wp:positionV>
                  <wp:extent cx="6056630" cy="7134225"/>
                  <wp:effectExtent l="38100" t="19050" r="20320" b="28575"/>
                  <wp:wrapNone/>
                  <wp:docPr id="36" name="Рисунок 35" descr="Лист 10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10 .bmp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6630" cy="71342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76530" w:rsidRDefault="001678AB" w:rsidP="00876530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03360" behindDoc="0" locked="0" layoutInCell="1" allowOverlap="1">
                      <wp:simplePos x="0" y="0"/>
                      <wp:positionH relativeFrom="column">
                        <wp:posOffset>120650</wp:posOffset>
                      </wp:positionH>
                      <wp:positionV relativeFrom="paragraph">
                        <wp:posOffset>35560</wp:posOffset>
                      </wp:positionV>
                      <wp:extent cx="669925" cy="218440"/>
                      <wp:effectExtent l="6350" t="6985" r="9525" b="12700"/>
                      <wp:wrapNone/>
                      <wp:docPr id="207" name="Rectangle 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9925" cy="218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590572" w:rsidRDefault="009E1784" w:rsidP="0045771E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34" o:spid="_x0000_s1074" style="position:absolute;margin-left:9.5pt;margin-top:2.8pt;width:52.75pt;height:17.2pt;z-index:25230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" fillcolor="white [3212]" strokecolor="black [3213]">
                      <v:textbox>
                        <w:txbxContent>
                          <w:p w:rsidR="009E1784" w:rsidRPr="00590572" w:rsidRDefault="009E1784" w:rsidP="0045771E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Лист 10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jc w:val="center"/>
              <w:rPr>
                <w:b/>
              </w:rPr>
            </w:pPr>
          </w:p>
          <w:p w:rsidR="00047BBF" w:rsidRDefault="00047BBF" w:rsidP="00876530">
            <w:pPr>
              <w:jc w:val="center"/>
              <w:rPr>
                <w:b/>
              </w:rPr>
            </w:pPr>
          </w:p>
          <w:p w:rsidR="00876530" w:rsidRPr="00047BBF" w:rsidRDefault="00047BBF" w:rsidP="00047BBF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876530" w:rsidRPr="00DF5556" w:rsidRDefault="00876530" w:rsidP="00876530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983872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206" name="Rectangle 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40" o:spid="_x0000_s1026" style="position:absolute;margin-left:15.15pt;margin-top:1.1pt;width:18.6pt;height:8.6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" filled="f" fillcolor="black [3213]" strokecolor="#f39" strokeweight="1.5pt"/>
                  </w:pict>
                </mc:Fallback>
              </mc:AlternateContent>
            </w:r>
            <w:r w:rsidR="00876530">
              <w:rPr>
                <w:b/>
              </w:rPr>
              <w:t xml:space="preserve">             -- </w:t>
            </w:r>
            <w:r w:rsidR="00876530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876530">
              <w:rPr>
                <w:sz w:val="21"/>
                <w:szCs w:val="21"/>
              </w:rPr>
              <w:t>та);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8694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205" name="Rectangle 4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43" o:spid="_x0000_s1026" style="position:absolute;margin-left:15pt;margin-top:2.65pt;width:18.6pt;height:8.6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Qrf975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8592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204" name="AutoShape 4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42" o:spid="_x0000_s1026" type="#_x0000_t32" style="position:absolute;margin-left:15pt;margin-top:7.85pt;width:18.75pt;height:.0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A5k7H2JgIAAEE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876530" w:rsidRPr="00FC1DCC" w:rsidRDefault="001678AB" w:rsidP="00876530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87968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203" name="AutoShape 4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44" o:spid="_x0000_s1026" type="#_x0000_t32" style="position:absolute;margin-left:15.4pt;margin-top:7.3pt;width:18.2pt;height:0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CWXNgeIgIAAD8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84896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202" name="Oval 4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41" o:spid="_x0000_s1026" style="position:absolute;margin-left:15.55pt;margin-top:3.95pt;width:3.55pt;height:3.8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" fillcolor="black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</w:t>
            </w:r>
            <w:r w:rsidR="00876530">
              <w:rPr>
                <w:sz w:val="22"/>
                <w:szCs w:val="22"/>
              </w:rPr>
              <w:t xml:space="preserve"> </w:t>
            </w:r>
            <w:r w:rsidR="00876530" w:rsidRPr="008246A4">
              <w:rPr>
                <w:sz w:val="22"/>
                <w:szCs w:val="22"/>
              </w:rPr>
              <w:t>н</w:t>
            </w:r>
            <w:proofErr w:type="gramStart"/>
            <w:r w:rsidR="00876530" w:rsidRPr="008246A4">
              <w:rPr>
                <w:sz w:val="22"/>
                <w:szCs w:val="22"/>
              </w:rPr>
              <w:t>1</w:t>
            </w:r>
            <w:proofErr w:type="gramEnd"/>
            <w:r w:rsidR="00876530">
              <w:rPr>
                <w:b/>
                <w:sz w:val="22"/>
                <w:szCs w:val="22"/>
              </w:rPr>
              <w:t xml:space="preserve"> </w:t>
            </w:r>
            <w:r w:rsidR="00876530" w:rsidRPr="008246A4">
              <w:rPr>
                <w:b/>
                <w:sz w:val="22"/>
                <w:szCs w:val="22"/>
              </w:rPr>
              <w:t xml:space="preserve">--  </w:t>
            </w:r>
            <w:r w:rsidR="00876530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876530" w:rsidRPr="00D55558" w:rsidRDefault="00876530" w:rsidP="00876530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38:06:150101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900F93">
              <w:rPr>
                <w:rFonts w:ascii="Arial" w:hAnsi="Arial" w:cs="Arial"/>
                <w:sz w:val="21"/>
                <w:szCs w:val="21"/>
              </w:rPr>
              <w:t>121</w:t>
            </w:r>
            <w:r>
              <w:rPr>
                <w:sz w:val="21"/>
                <w:szCs w:val="21"/>
              </w:rPr>
              <w:t xml:space="preserve"> – кадастровый номер земельного участка; </w:t>
            </w:r>
          </w:p>
          <w:p w:rsidR="00876530" w:rsidRPr="00EF49CD" w:rsidRDefault="00876530" w:rsidP="00876530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38:06:150101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45771E" w:rsidRDefault="0045771E" w:rsidP="00876530">
            <w:pPr>
              <w:rPr>
                <w:b/>
              </w:rPr>
            </w:pPr>
          </w:p>
          <w:p w:rsidR="00876530" w:rsidRDefault="00D31EF0" w:rsidP="00876530">
            <w:pPr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550613" behindDoc="0" locked="0" layoutInCell="1" allowOverlap="1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144145</wp:posOffset>
                  </wp:positionV>
                  <wp:extent cx="6057900" cy="7134225"/>
                  <wp:effectExtent l="38100" t="19050" r="19050" b="28575"/>
                  <wp:wrapNone/>
                  <wp:docPr id="37" name="Рисунок 36" descr="Лист 11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11 .bmp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7900" cy="71342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76530" w:rsidRDefault="001678AB" w:rsidP="00876530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04384" behindDoc="0" locked="0" layoutInCell="1" allowOverlap="1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92710</wp:posOffset>
                      </wp:positionV>
                      <wp:extent cx="669925" cy="218440"/>
                      <wp:effectExtent l="7620" t="6985" r="8255" b="12700"/>
                      <wp:wrapNone/>
                      <wp:docPr id="201" name="Rectangle 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9925" cy="218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590572" w:rsidRDefault="009E1784" w:rsidP="00900F93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35" o:spid="_x0000_s1075" style="position:absolute;margin-left:14.85pt;margin-top:7.3pt;width:52.75pt;height:17.2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" fillcolor="white [3212]" strokecolor="black [3213]">
                      <v:textbox>
                        <w:txbxContent>
                          <w:p w:rsidR="009E1784" w:rsidRPr="00590572" w:rsidRDefault="009E1784" w:rsidP="00900F93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Лист 11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047BBF" w:rsidRDefault="00047BBF" w:rsidP="00876530">
            <w:pPr>
              <w:jc w:val="center"/>
              <w:rPr>
                <w:b/>
              </w:rPr>
            </w:pPr>
          </w:p>
          <w:p w:rsidR="00047BBF" w:rsidRDefault="00047BBF" w:rsidP="00876530">
            <w:pPr>
              <w:jc w:val="center"/>
              <w:rPr>
                <w:b/>
              </w:rPr>
            </w:pPr>
          </w:p>
          <w:p w:rsidR="00047BBF" w:rsidRDefault="00047BBF" w:rsidP="00047BBF">
            <w:pPr>
              <w:rPr>
                <w:b/>
              </w:rPr>
            </w:pPr>
          </w:p>
          <w:p w:rsidR="00876530" w:rsidRPr="008319B3" w:rsidRDefault="00047BBF" w:rsidP="00047BBF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876530" w:rsidRDefault="00876530" w:rsidP="00876530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</w:p>
          <w:p w:rsidR="00876530" w:rsidRPr="00DF5556" w:rsidRDefault="00876530" w:rsidP="00876530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995136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200" name="Rectangle 4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50" o:spid="_x0000_s1026" style="position:absolute;margin-left:15.15pt;margin-top:1.1pt;width:18.6pt;height:8.6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" filled="f" fillcolor="black [3213]" strokecolor="#f39" strokeweight="1.5pt"/>
                  </w:pict>
                </mc:Fallback>
              </mc:AlternateContent>
            </w:r>
            <w:r w:rsidR="00876530">
              <w:rPr>
                <w:b/>
              </w:rPr>
              <w:t xml:space="preserve">             -- </w:t>
            </w:r>
            <w:r w:rsidR="00876530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876530">
              <w:rPr>
                <w:sz w:val="21"/>
                <w:szCs w:val="21"/>
              </w:rPr>
              <w:t>та);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98208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99" name="Rectangle 4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53" o:spid="_x0000_s1026" style="position:absolute;margin-left:15pt;margin-top:2.65pt;width:18.6pt;height:8.6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" filled="f" fillcolor="black [3213]" strokecolor="#974706 [1609]" strokeweight="1.5pt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9718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98" name="AutoShape 4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2" o:spid="_x0000_s1026" type="#_x0000_t32" style="position:absolute;margin-left:15pt;margin-top:7.85pt;width:18.75pt;height:.0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" strokecolor="#0516bb" strokeweight="1.5pt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876530" w:rsidRPr="00FC1DCC" w:rsidRDefault="001678AB" w:rsidP="00876530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99232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97" name="AutoShape 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4" o:spid="_x0000_s1026" type="#_x0000_t32" style="position:absolute;margin-left:15.4pt;margin-top:7.3pt;width:18.2pt;height:0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" strokecolor="blue" strokeweight="1.5pt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876530" w:rsidRDefault="001678AB" w:rsidP="00876530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6160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96" name="Oval 4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51" o:spid="_x0000_s1026" style="position:absolute;margin-left:15.55pt;margin-top:3.95pt;width:3.55pt;height:3.8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" fillcolor="black"/>
                  </w:pict>
                </mc:Fallback>
              </mc:AlternateContent>
            </w:r>
            <w:r w:rsidR="00876530">
              <w:rPr>
                <w:sz w:val="21"/>
                <w:szCs w:val="21"/>
              </w:rPr>
              <w:t xml:space="preserve">       </w:t>
            </w:r>
            <w:r w:rsidR="00876530">
              <w:rPr>
                <w:sz w:val="22"/>
                <w:szCs w:val="22"/>
              </w:rPr>
              <w:t xml:space="preserve"> </w:t>
            </w:r>
            <w:r w:rsidR="00876530" w:rsidRPr="008246A4">
              <w:rPr>
                <w:sz w:val="22"/>
                <w:szCs w:val="22"/>
              </w:rPr>
              <w:t>н</w:t>
            </w:r>
            <w:proofErr w:type="gramStart"/>
            <w:r w:rsidR="00876530" w:rsidRPr="008246A4">
              <w:rPr>
                <w:sz w:val="22"/>
                <w:szCs w:val="22"/>
              </w:rPr>
              <w:t>1</w:t>
            </w:r>
            <w:proofErr w:type="gramEnd"/>
            <w:r w:rsidR="00876530">
              <w:rPr>
                <w:b/>
                <w:sz w:val="22"/>
                <w:szCs w:val="22"/>
              </w:rPr>
              <w:t xml:space="preserve"> </w:t>
            </w:r>
            <w:r w:rsidR="00876530" w:rsidRPr="008246A4">
              <w:rPr>
                <w:b/>
                <w:sz w:val="22"/>
                <w:szCs w:val="22"/>
              </w:rPr>
              <w:t xml:space="preserve">--  </w:t>
            </w:r>
            <w:r w:rsidR="00876530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500353" w:rsidRDefault="00500353" w:rsidP="00876530">
            <w:pPr>
              <w:rPr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     38:06:150101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900F93">
              <w:rPr>
                <w:rFonts w:ascii="Arial" w:hAnsi="Arial" w:cs="Arial"/>
                <w:sz w:val="21"/>
                <w:szCs w:val="21"/>
              </w:rPr>
              <w:t xml:space="preserve">833 </w:t>
            </w:r>
            <w:r>
              <w:rPr>
                <w:sz w:val="21"/>
                <w:szCs w:val="21"/>
              </w:rPr>
              <w:t xml:space="preserve"> – кадастровый номер земельного участка; </w:t>
            </w:r>
          </w:p>
          <w:p w:rsidR="00876530" w:rsidRPr="00F93DEB" w:rsidRDefault="00876530" w:rsidP="00876530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</w:t>
            </w:r>
            <w:r>
              <w:rPr>
                <w:b/>
              </w:rPr>
              <w:t xml:space="preserve">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38:06:150101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876530" w:rsidRDefault="00876530" w:rsidP="00876530">
            <w:pPr>
              <w:rPr>
                <w:b/>
              </w:rPr>
            </w:pPr>
          </w:p>
          <w:p w:rsidR="0045771E" w:rsidRDefault="0045771E" w:rsidP="00876530">
            <w:pPr>
              <w:rPr>
                <w:b/>
              </w:rPr>
            </w:pPr>
          </w:p>
          <w:p w:rsidR="00900F93" w:rsidRDefault="00900F93" w:rsidP="00876530">
            <w:pPr>
              <w:rPr>
                <w:b/>
              </w:rPr>
            </w:pPr>
          </w:p>
          <w:p w:rsidR="00900F93" w:rsidRDefault="00D31EF0" w:rsidP="00876530">
            <w:pPr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549588" behindDoc="0" locked="0" layoutInCell="1" allowOverlap="1">
                  <wp:simplePos x="0" y="0"/>
                  <wp:positionH relativeFrom="column">
                    <wp:posOffset>92710</wp:posOffset>
                  </wp:positionH>
                  <wp:positionV relativeFrom="paragraph">
                    <wp:posOffset>144145</wp:posOffset>
                  </wp:positionV>
                  <wp:extent cx="6057900" cy="7134225"/>
                  <wp:effectExtent l="38100" t="19050" r="19050" b="28575"/>
                  <wp:wrapNone/>
                  <wp:docPr id="40" name="Рисунок 39" descr="Лист 12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12 .bmp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7900" cy="71342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76530" w:rsidRDefault="001678AB" w:rsidP="00876530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05408" behindDoc="0" locked="0" layoutInCell="1" allowOverlap="1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111760</wp:posOffset>
                      </wp:positionV>
                      <wp:extent cx="669925" cy="218440"/>
                      <wp:effectExtent l="7620" t="6985" r="8255" b="12700"/>
                      <wp:wrapNone/>
                      <wp:docPr id="195" name="Rectangle 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9925" cy="218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590572" w:rsidRDefault="009E1784" w:rsidP="00900F93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36" o:spid="_x0000_s1076" style="position:absolute;margin-left:14.85pt;margin-top:8.8pt;width:52.75pt;height:17.2pt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" fillcolor="white [3212]" strokecolor="black [3213]">
                      <v:textbox>
                        <w:txbxContent>
                          <w:p w:rsidR="009E1784" w:rsidRPr="00590572" w:rsidRDefault="009E1784" w:rsidP="00900F93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Лист 12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5D151B" w:rsidRDefault="005D151B" w:rsidP="00900F93">
            <w:pPr>
              <w:rPr>
                <w:b/>
              </w:rPr>
            </w:pPr>
          </w:p>
          <w:p w:rsidR="00E72D91" w:rsidRPr="008319B3" w:rsidRDefault="00EF3886" w:rsidP="00E72D91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E72D91" w:rsidRDefault="00E72D91" w:rsidP="00E72D91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</w:p>
          <w:p w:rsidR="00E72D91" w:rsidRPr="00DF5556" w:rsidRDefault="00E72D91" w:rsidP="00E72D91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E72D91" w:rsidRDefault="001678AB" w:rsidP="00E72D91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02304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94" name="Rectangl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57" o:spid="_x0000_s1026" style="position:absolute;margin-left:15.15pt;margin-top:1.1pt;width:18.6pt;height:8.6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" filled="f" fillcolor="black [3213]" strokecolor="#f39" strokeweight="1.5pt"/>
                  </w:pict>
                </mc:Fallback>
              </mc:AlternateContent>
            </w:r>
            <w:r w:rsidR="00E72D91">
              <w:rPr>
                <w:b/>
              </w:rPr>
              <w:t xml:space="preserve">             -- </w:t>
            </w:r>
            <w:r w:rsidR="00E72D91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E72D91">
              <w:rPr>
                <w:sz w:val="21"/>
                <w:szCs w:val="21"/>
              </w:rPr>
              <w:t>та);</w:t>
            </w:r>
          </w:p>
          <w:p w:rsidR="00E72D91" w:rsidRDefault="001678AB" w:rsidP="00E72D91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005376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93" name="Rectangle 4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60" o:spid="_x0000_s1026" style="position:absolute;margin-left:15pt;margin-top:2.65pt;width:18.6pt;height:8.6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" filled="f" fillcolor="black [3213]" strokecolor="#974706 [1609]" strokeweight="1.5pt"/>
                  </w:pict>
                </mc:Fallback>
              </mc:AlternateContent>
            </w:r>
            <w:r w:rsidR="00E72D91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E72D91" w:rsidRDefault="001678AB" w:rsidP="00E72D91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04352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92" name="AutoShape 4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9" o:spid="_x0000_s1026" type="#_x0000_t32" style="position:absolute;margin-left:15pt;margin-top:7.85pt;width:18.75pt;height:.0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C7s9qhJgIAAEE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E72D91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E72D91" w:rsidRPr="00FC1DCC" w:rsidRDefault="001678AB" w:rsidP="00E72D91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06400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91" name="AutoShape 4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61" o:spid="_x0000_s1026" type="#_x0000_t32" style="position:absolute;margin-left:15.4pt;margin-top:7.3pt;width:18.2pt;height:0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" strokecolor="blue" strokeweight="1.5pt"/>
                  </w:pict>
                </mc:Fallback>
              </mc:AlternateContent>
            </w:r>
            <w:r w:rsidR="00E72D91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E72D91" w:rsidRDefault="001678AB" w:rsidP="00E72D91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03328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90" name="Oval 4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58" o:spid="_x0000_s1026" style="position:absolute;margin-left:15.55pt;margin-top:3.95pt;width:3.55pt;height:3.8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" fillcolor="black"/>
                  </w:pict>
                </mc:Fallback>
              </mc:AlternateContent>
            </w:r>
            <w:r w:rsidR="00E72D91">
              <w:rPr>
                <w:sz w:val="21"/>
                <w:szCs w:val="21"/>
              </w:rPr>
              <w:t xml:space="preserve">       </w:t>
            </w:r>
            <w:r w:rsidR="00E72D91">
              <w:rPr>
                <w:sz w:val="22"/>
                <w:szCs w:val="22"/>
              </w:rPr>
              <w:t xml:space="preserve"> </w:t>
            </w:r>
            <w:r w:rsidR="00E72D91" w:rsidRPr="008246A4">
              <w:rPr>
                <w:sz w:val="22"/>
                <w:szCs w:val="22"/>
              </w:rPr>
              <w:t>н</w:t>
            </w:r>
            <w:proofErr w:type="gramStart"/>
            <w:r w:rsidR="00E72D91" w:rsidRPr="008246A4">
              <w:rPr>
                <w:sz w:val="22"/>
                <w:szCs w:val="22"/>
              </w:rPr>
              <w:t>1</w:t>
            </w:r>
            <w:proofErr w:type="gramEnd"/>
            <w:r w:rsidR="00E72D91">
              <w:rPr>
                <w:b/>
                <w:sz w:val="22"/>
                <w:szCs w:val="22"/>
              </w:rPr>
              <w:t xml:space="preserve"> </w:t>
            </w:r>
            <w:r w:rsidR="00E72D91" w:rsidRPr="008246A4">
              <w:rPr>
                <w:b/>
                <w:sz w:val="22"/>
                <w:szCs w:val="22"/>
              </w:rPr>
              <w:t xml:space="preserve">--  </w:t>
            </w:r>
            <w:r w:rsidR="00E72D91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E72D91" w:rsidRPr="00900F93" w:rsidRDefault="00E72D91" w:rsidP="00E72D91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</w:t>
            </w:r>
            <w:r w:rsidR="00900F93">
              <w:rPr>
                <w:sz w:val="21"/>
                <w:szCs w:val="21"/>
              </w:rPr>
              <w:t xml:space="preserve">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38:06:150101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876530" w:rsidRDefault="00876530" w:rsidP="00876530">
            <w:pPr>
              <w:rPr>
                <w:b/>
              </w:rPr>
            </w:pPr>
          </w:p>
          <w:p w:rsidR="00900F93" w:rsidRDefault="00900F93" w:rsidP="00876530">
            <w:pPr>
              <w:rPr>
                <w:b/>
              </w:rPr>
            </w:pPr>
          </w:p>
          <w:p w:rsidR="00900F93" w:rsidRDefault="00900F93" w:rsidP="00876530">
            <w:pPr>
              <w:rPr>
                <w:b/>
              </w:rPr>
            </w:pPr>
          </w:p>
          <w:p w:rsidR="00ED6793" w:rsidRDefault="00ED6793" w:rsidP="00876530">
            <w:pPr>
              <w:rPr>
                <w:b/>
              </w:rPr>
            </w:pPr>
          </w:p>
          <w:p w:rsidR="00DE3E40" w:rsidRDefault="00F22CFD" w:rsidP="00876530">
            <w:pPr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548563" behindDoc="0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153670</wp:posOffset>
                  </wp:positionV>
                  <wp:extent cx="6067425" cy="7143750"/>
                  <wp:effectExtent l="19050" t="19050" r="28575" b="19050"/>
                  <wp:wrapNone/>
                  <wp:docPr id="43" name="Рисунок 42" descr="Лист 1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13.bmp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7425" cy="71437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76530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29952" behindDoc="0" locked="0" layoutInCell="1" allowOverlap="1">
                      <wp:simplePos x="0" y="0"/>
                      <wp:positionH relativeFrom="column">
                        <wp:posOffset>184785</wp:posOffset>
                      </wp:positionH>
                      <wp:positionV relativeFrom="paragraph">
                        <wp:posOffset>69850</wp:posOffset>
                      </wp:positionV>
                      <wp:extent cx="615315" cy="213360"/>
                      <wp:effectExtent l="13335" t="12700" r="9525" b="12065"/>
                      <wp:wrapNone/>
                      <wp:docPr id="189" name="Rectangle 4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5315" cy="213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ED6793" w:rsidRDefault="009E1784">
                                  <w:pP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ED6793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82" o:spid="_x0000_s1077" style="position:absolute;margin-left:14.55pt;margin-top:5.5pt;width:48.45pt;height:16.8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">
                      <v:textbox>
                        <w:txbxContent>
                          <w:p w:rsidR="009E1784" w:rsidRPr="00ED6793" w:rsidRDefault="009E1784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ED6793">
                              <w:rPr>
                                <w:b/>
                                <w:sz w:val="18"/>
                                <w:szCs w:val="18"/>
                              </w:rPr>
                              <w:t>Лист 13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35DDE" w:rsidRPr="008319B3" w:rsidRDefault="00EF3886" w:rsidP="00E35DDE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E35DDE" w:rsidRDefault="00E35DDE" w:rsidP="00E35DDE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</w:p>
          <w:p w:rsidR="00E35DDE" w:rsidRPr="00DF5556" w:rsidRDefault="00E35DDE" w:rsidP="00E35DDE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E35DDE" w:rsidRDefault="001678AB" w:rsidP="00E35DDE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11520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88" name="Rectangle 4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65" o:spid="_x0000_s1026" style="position:absolute;margin-left:15.15pt;margin-top:1.1pt;width:18.6pt;height:8.6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6TAmspUCAAA2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E35DDE">
              <w:rPr>
                <w:b/>
              </w:rPr>
              <w:t xml:space="preserve">             -- </w:t>
            </w:r>
            <w:r w:rsidR="00E35DDE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E35DDE">
              <w:rPr>
                <w:sz w:val="21"/>
                <w:szCs w:val="21"/>
              </w:rPr>
              <w:t>та);</w:t>
            </w:r>
          </w:p>
          <w:p w:rsidR="00E35DDE" w:rsidRDefault="001678AB" w:rsidP="00E35DDE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014592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87" name="Rectangle 4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68" o:spid="_x0000_s1026" style="position:absolute;margin-left:15pt;margin-top:2.65pt;width:18.6pt;height:8.6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lRexpZ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E35DDE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E35DDE" w:rsidRDefault="001678AB" w:rsidP="00E35DDE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13568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86" name="AutoShape 4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67" o:spid="_x0000_s1026" type="#_x0000_t32" style="position:absolute;margin-left:15pt;margin-top:7.85pt;width:18.75pt;height:.0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ADkpzMJgIAAEE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E35DDE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E35DDE" w:rsidRPr="00FC1DCC" w:rsidRDefault="001678AB" w:rsidP="00E35DDE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15616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85" name="AutoShape 4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69" o:spid="_x0000_s1026" type="#_x0000_t32" style="position:absolute;margin-left:15.4pt;margin-top:7.3pt;width:18.2pt;height:0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BLhHWEIgIAAD8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E35DDE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E35DDE" w:rsidRDefault="001678AB" w:rsidP="00E35DDE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12544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84" name="Oval 4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66" o:spid="_x0000_s1026" style="position:absolute;margin-left:15.55pt;margin-top:3.95pt;width:3.55pt;height:3.8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" fillcolor="black"/>
                  </w:pict>
                </mc:Fallback>
              </mc:AlternateContent>
            </w:r>
            <w:r w:rsidR="00E35DDE">
              <w:rPr>
                <w:sz w:val="21"/>
                <w:szCs w:val="21"/>
              </w:rPr>
              <w:t xml:space="preserve">       </w:t>
            </w:r>
            <w:r w:rsidR="00E35DDE">
              <w:rPr>
                <w:sz w:val="22"/>
                <w:szCs w:val="22"/>
              </w:rPr>
              <w:t xml:space="preserve"> </w:t>
            </w:r>
            <w:r w:rsidR="00E35DDE" w:rsidRPr="008246A4">
              <w:rPr>
                <w:sz w:val="22"/>
                <w:szCs w:val="22"/>
              </w:rPr>
              <w:t>н</w:t>
            </w:r>
            <w:proofErr w:type="gramStart"/>
            <w:r w:rsidR="00E35DDE" w:rsidRPr="008246A4">
              <w:rPr>
                <w:sz w:val="22"/>
                <w:szCs w:val="22"/>
              </w:rPr>
              <w:t>1</w:t>
            </w:r>
            <w:proofErr w:type="gramEnd"/>
            <w:r w:rsidR="00E35DDE">
              <w:rPr>
                <w:b/>
                <w:sz w:val="22"/>
                <w:szCs w:val="22"/>
              </w:rPr>
              <w:t xml:space="preserve"> </w:t>
            </w:r>
            <w:r w:rsidR="00E35DDE" w:rsidRPr="008246A4">
              <w:rPr>
                <w:b/>
                <w:sz w:val="22"/>
                <w:szCs w:val="22"/>
              </w:rPr>
              <w:t xml:space="preserve">--  </w:t>
            </w:r>
            <w:r w:rsidR="00E35DDE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E35DDE" w:rsidRPr="00D55558" w:rsidRDefault="00E35DDE" w:rsidP="00E35DDE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38:06:150101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ED6793">
              <w:rPr>
                <w:rFonts w:ascii="Arial" w:hAnsi="Arial" w:cs="Arial"/>
                <w:sz w:val="21"/>
                <w:szCs w:val="21"/>
              </w:rPr>
              <w:t>466</w:t>
            </w:r>
            <w:r>
              <w:rPr>
                <w:sz w:val="21"/>
                <w:szCs w:val="21"/>
              </w:rPr>
              <w:t xml:space="preserve"> – кадастровый номер земельного участка; </w:t>
            </w:r>
          </w:p>
          <w:p w:rsidR="00E35DDE" w:rsidRPr="00EF49CD" w:rsidRDefault="00E35DDE" w:rsidP="00E35DDE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38:06:150101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D6793" w:rsidRDefault="00ED6793" w:rsidP="00876530">
            <w:pPr>
              <w:rPr>
                <w:b/>
              </w:rPr>
            </w:pPr>
          </w:p>
          <w:p w:rsidR="004061D9" w:rsidRDefault="004061D9" w:rsidP="00876530">
            <w:pPr>
              <w:rPr>
                <w:b/>
              </w:rPr>
            </w:pPr>
          </w:p>
          <w:p w:rsidR="00E72D91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28928" behindDoc="0" locked="0" layoutInCell="1" allowOverlap="1">
                      <wp:simplePos x="0" y="0"/>
                      <wp:positionH relativeFrom="column">
                        <wp:posOffset>113030</wp:posOffset>
                      </wp:positionH>
                      <wp:positionV relativeFrom="paragraph">
                        <wp:posOffset>52705</wp:posOffset>
                      </wp:positionV>
                      <wp:extent cx="620395" cy="251460"/>
                      <wp:effectExtent l="8255" t="5080" r="9525" b="10160"/>
                      <wp:wrapNone/>
                      <wp:docPr id="183" name="Rectangle 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0395" cy="2514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C93740" w:rsidRDefault="009E1784">
                                  <w:pP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C93740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81" o:spid="_x0000_s1078" style="position:absolute;margin-left:8.9pt;margin-top:4.15pt;width:48.85pt;height:19.8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">
                      <v:textbox>
                        <w:txbxContent>
                          <w:p w:rsidR="009E1784" w:rsidRPr="00C93740" w:rsidRDefault="009E1784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93740">
                              <w:rPr>
                                <w:b/>
                                <w:sz w:val="18"/>
                                <w:szCs w:val="18"/>
                              </w:rPr>
                              <w:t>Лист 14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F22CFD">
              <w:rPr>
                <w:b/>
                <w:noProof/>
              </w:rPr>
              <w:drawing>
                <wp:anchor distT="0" distB="0" distL="114300" distR="114300" simplePos="0" relativeHeight="251547538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1905</wp:posOffset>
                  </wp:positionV>
                  <wp:extent cx="6068695" cy="7143750"/>
                  <wp:effectExtent l="19050" t="19050" r="27305" b="19050"/>
                  <wp:wrapNone/>
                  <wp:docPr id="44" name="Рисунок 43" descr="Лист 1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14.bmp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8695" cy="71437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72D91" w:rsidRDefault="00E72D91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E35DDE" w:rsidRDefault="00E35DDE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Pr="008319B3" w:rsidRDefault="00EF3886" w:rsidP="00EF3886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AA61EA" w:rsidRDefault="00AA61EA" w:rsidP="00AA61EA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</w:p>
          <w:p w:rsidR="00AA61EA" w:rsidRPr="00DF5556" w:rsidRDefault="00AA61EA" w:rsidP="00AA61EA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AA61EA" w:rsidRDefault="001678AB" w:rsidP="00AA61EA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23808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82" name="Rectangle 4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76" o:spid="_x0000_s1026" style="position:absolute;margin-left:15.15pt;margin-top:1.1pt;width:18.6pt;height:8.6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HEEQg5UCAAA2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AA61EA">
              <w:rPr>
                <w:b/>
              </w:rPr>
              <w:t xml:space="preserve">             -- </w:t>
            </w:r>
            <w:r w:rsidR="00AA61EA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AA61EA">
              <w:rPr>
                <w:sz w:val="21"/>
                <w:szCs w:val="21"/>
              </w:rPr>
              <w:t>та);</w:t>
            </w:r>
          </w:p>
          <w:p w:rsidR="00AA61EA" w:rsidRDefault="001678AB" w:rsidP="00AA61EA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02688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81" name="Rectangle 4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79" o:spid="_x0000_s1026" style="position:absolute;margin-left:15pt;margin-top:2.65pt;width:18.6pt;height:8.6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6VFqpZ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AA61EA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AA61EA" w:rsidRDefault="001678AB" w:rsidP="00AA61EA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25856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80" name="AutoShape 4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78" o:spid="_x0000_s1026" type="#_x0000_t32" style="position:absolute;margin-left:15pt;margin-top:7.85pt;width:18.75pt;height:.0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B3rYUTJgIAAEE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AA61EA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AA61EA" w:rsidRPr="00FC1DCC" w:rsidRDefault="001678AB" w:rsidP="00AA61EA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27904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79" name="AutoShape 4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80" o:spid="_x0000_s1026" type="#_x0000_t32" style="position:absolute;margin-left:15.4pt;margin-top:7.3pt;width:18.2pt;height:0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DmDzktIgIAAD8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AA61EA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AA61EA" w:rsidRDefault="001678AB" w:rsidP="00AA61EA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24832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78" name="Oval 4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77" o:spid="_x0000_s1026" style="position:absolute;margin-left:15.55pt;margin-top:3.95pt;width:3.55pt;height:3.8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" fillcolor="black"/>
                  </w:pict>
                </mc:Fallback>
              </mc:AlternateContent>
            </w:r>
            <w:r w:rsidR="00AA61EA">
              <w:rPr>
                <w:sz w:val="21"/>
                <w:szCs w:val="21"/>
              </w:rPr>
              <w:t xml:space="preserve">       </w:t>
            </w:r>
            <w:r w:rsidR="00AA61EA">
              <w:rPr>
                <w:sz w:val="22"/>
                <w:szCs w:val="22"/>
              </w:rPr>
              <w:t xml:space="preserve"> </w:t>
            </w:r>
            <w:r w:rsidR="00AA61EA" w:rsidRPr="008246A4">
              <w:rPr>
                <w:sz w:val="22"/>
                <w:szCs w:val="22"/>
              </w:rPr>
              <w:t>н</w:t>
            </w:r>
            <w:proofErr w:type="gramStart"/>
            <w:r w:rsidR="00AA61EA" w:rsidRPr="008246A4">
              <w:rPr>
                <w:sz w:val="22"/>
                <w:szCs w:val="22"/>
              </w:rPr>
              <w:t>1</w:t>
            </w:r>
            <w:proofErr w:type="gramEnd"/>
            <w:r w:rsidR="00AA61EA">
              <w:rPr>
                <w:b/>
                <w:sz w:val="22"/>
                <w:szCs w:val="22"/>
              </w:rPr>
              <w:t xml:space="preserve"> </w:t>
            </w:r>
            <w:r w:rsidR="00AA61EA" w:rsidRPr="008246A4">
              <w:rPr>
                <w:b/>
                <w:sz w:val="22"/>
                <w:szCs w:val="22"/>
              </w:rPr>
              <w:t xml:space="preserve">--  </w:t>
            </w:r>
            <w:r w:rsidR="00AA61EA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AA61EA" w:rsidRPr="00D55558" w:rsidRDefault="00AA61EA" w:rsidP="00AA61EA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 w:rsidR="002E39AA">
              <w:rPr>
                <w:rFonts w:ascii="Arial" w:hAnsi="Arial" w:cs="Arial"/>
                <w:sz w:val="21"/>
                <w:szCs w:val="21"/>
              </w:rPr>
              <w:t>38:06:150101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C93740">
              <w:rPr>
                <w:rFonts w:ascii="Arial" w:hAnsi="Arial" w:cs="Arial"/>
                <w:sz w:val="21"/>
                <w:szCs w:val="21"/>
              </w:rPr>
              <w:t>466</w:t>
            </w:r>
            <w:r>
              <w:rPr>
                <w:sz w:val="21"/>
                <w:szCs w:val="21"/>
              </w:rPr>
              <w:t xml:space="preserve"> – кадастровый номер земельного участка; </w:t>
            </w:r>
          </w:p>
          <w:p w:rsidR="00AA61EA" w:rsidRPr="00EF49CD" w:rsidRDefault="00AA61EA" w:rsidP="00AA61EA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38:06:150101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C93740" w:rsidRDefault="00C93740" w:rsidP="00876530">
            <w:pPr>
              <w:rPr>
                <w:b/>
              </w:rPr>
            </w:pPr>
          </w:p>
          <w:p w:rsidR="00AA61EA" w:rsidRDefault="00F307F0" w:rsidP="00876530">
            <w:pPr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114300" distR="114300" simplePos="0" relativeHeight="251546513" behindDoc="0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-12065</wp:posOffset>
                  </wp:positionV>
                  <wp:extent cx="6071870" cy="7153275"/>
                  <wp:effectExtent l="19050" t="19050" r="24130" b="28575"/>
                  <wp:wrapNone/>
                  <wp:docPr id="46" name="Рисунок 45" descr="Лист 15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15 .bmp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1870" cy="71532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1678AB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45312" behindDoc="0" locked="0" layoutInCell="1" allowOverlap="1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73660</wp:posOffset>
                      </wp:positionV>
                      <wp:extent cx="667385" cy="266700"/>
                      <wp:effectExtent l="7620" t="6985" r="10795" b="12065"/>
                      <wp:wrapNone/>
                      <wp:docPr id="177" name="Rectangle 4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7385" cy="266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DF4CB7" w:rsidRDefault="009E1784" w:rsidP="00970169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DF4CB7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94" o:spid="_x0000_s1079" style="position:absolute;margin-left:14.85pt;margin-top:5.8pt;width:52.55pt;height:21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">
                      <v:textbox>
                        <w:txbxContent>
                          <w:p w:rsidR="009E1784" w:rsidRPr="00DF4CB7" w:rsidRDefault="009E1784" w:rsidP="00970169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DF4CB7">
                              <w:rPr>
                                <w:b/>
                                <w:sz w:val="18"/>
                                <w:szCs w:val="18"/>
                              </w:rPr>
                              <w:t>Лист 15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AA61EA" w:rsidRDefault="00AA61EA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893C1F" w:rsidRDefault="00893C1F" w:rsidP="00876530">
            <w:pPr>
              <w:rPr>
                <w:b/>
                <w:noProof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893C1F" w:rsidRDefault="00893C1F" w:rsidP="00DF4CB7">
            <w:pPr>
              <w:rPr>
                <w:b/>
              </w:rPr>
            </w:pPr>
          </w:p>
          <w:p w:rsidR="00970169" w:rsidRPr="008319B3" w:rsidRDefault="00893C1F" w:rsidP="00970169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893C1F" w:rsidRDefault="00893C1F" w:rsidP="00970169">
            <w:pPr>
              <w:rPr>
                <w:b/>
                <w:sz w:val="22"/>
                <w:szCs w:val="22"/>
              </w:rPr>
            </w:pPr>
          </w:p>
          <w:p w:rsidR="00970169" w:rsidRPr="00DF5556" w:rsidRDefault="00970169" w:rsidP="00970169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970169" w:rsidRDefault="001678AB" w:rsidP="00970169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40192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76" name="Rectangle 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89" o:spid="_x0000_s1026" style="position:absolute;margin-left:15.15pt;margin-top:1.1pt;width:18.6pt;height:8.6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" filled="f" fillcolor="black [3213]" strokecolor="#f39" strokeweight="1.5pt"/>
                  </w:pict>
                </mc:Fallback>
              </mc:AlternateContent>
            </w:r>
            <w:r w:rsidR="00970169">
              <w:rPr>
                <w:b/>
              </w:rPr>
              <w:t xml:space="preserve">             -- </w:t>
            </w:r>
            <w:r w:rsidR="00970169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970169">
              <w:rPr>
                <w:sz w:val="21"/>
                <w:szCs w:val="21"/>
              </w:rPr>
              <w:t>та);</w:t>
            </w:r>
          </w:p>
          <w:p w:rsidR="00970169" w:rsidRDefault="001678AB" w:rsidP="00970169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04326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75" name="Rectangle 4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92" o:spid="_x0000_s1026" style="position:absolute;margin-left:15pt;margin-top:2.65pt;width:18.6pt;height:8.6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" filled="f" fillcolor="black [3213]" strokecolor="#974706 [1609]" strokeweight="1.5pt"/>
                  </w:pict>
                </mc:Fallback>
              </mc:AlternateContent>
            </w:r>
            <w:r w:rsidR="00970169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970169" w:rsidRDefault="001678AB" w:rsidP="00970169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4224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74" name="AutoShape 4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91" o:spid="_x0000_s1026" type="#_x0000_t32" style="position:absolute;margin-left:15pt;margin-top:7.85pt;width:18.75pt;height:.0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A/xzX4JgIAAEE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970169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970169" w:rsidRPr="00FC1DCC" w:rsidRDefault="001678AB" w:rsidP="00970169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44288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73" name="AutoShape 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93" o:spid="_x0000_s1026" type="#_x0000_t32" style="position:absolute;margin-left:15.4pt;margin-top:7.3pt;width:18.2pt;height:0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BHSA6CIgIAAD8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970169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970169" w:rsidRDefault="001678AB" w:rsidP="00970169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41216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72" name="Oval 4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90" o:spid="_x0000_s1026" style="position:absolute;margin-left:15.55pt;margin-top:3.95pt;width:3.55pt;height:3.8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" fillcolor="black"/>
                  </w:pict>
                </mc:Fallback>
              </mc:AlternateContent>
            </w:r>
            <w:r w:rsidR="00970169">
              <w:rPr>
                <w:sz w:val="21"/>
                <w:szCs w:val="21"/>
              </w:rPr>
              <w:t xml:space="preserve">       </w:t>
            </w:r>
            <w:r w:rsidR="00970169">
              <w:rPr>
                <w:sz w:val="22"/>
                <w:szCs w:val="22"/>
              </w:rPr>
              <w:t xml:space="preserve"> </w:t>
            </w:r>
            <w:r w:rsidR="00970169" w:rsidRPr="008246A4">
              <w:rPr>
                <w:sz w:val="22"/>
                <w:szCs w:val="22"/>
              </w:rPr>
              <w:t>н</w:t>
            </w:r>
            <w:proofErr w:type="gramStart"/>
            <w:r w:rsidR="00970169" w:rsidRPr="008246A4">
              <w:rPr>
                <w:sz w:val="22"/>
                <w:szCs w:val="22"/>
              </w:rPr>
              <w:t>1</w:t>
            </w:r>
            <w:proofErr w:type="gramEnd"/>
            <w:r w:rsidR="00970169">
              <w:rPr>
                <w:b/>
                <w:sz w:val="22"/>
                <w:szCs w:val="22"/>
              </w:rPr>
              <w:t xml:space="preserve"> </w:t>
            </w:r>
            <w:r w:rsidR="00970169" w:rsidRPr="008246A4">
              <w:rPr>
                <w:b/>
                <w:sz w:val="22"/>
                <w:szCs w:val="22"/>
              </w:rPr>
              <w:t xml:space="preserve">--  </w:t>
            </w:r>
            <w:r w:rsidR="00970169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970169" w:rsidRPr="00D55558" w:rsidRDefault="00970169" w:rsidP="00970169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 w:rsidR="00DF4CB7">
              <w:rPr>
                <w:rFonts w:ascii="Arial" w:hAnsi="Arial" w:cs="Arial"/>
                <w:sz w:val="21"/>
                <w:szCs w:val="21"/>
              </w:rPr>
              <w:t>38:06:150521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DF4CB7">
              <w:rPr>
                <w:rFonts w:ascii="Arial" w:hAnsi="Arial" w:cs="Arial"/>
                <w:sz w:val="21"/>
                <w:szCs w:val="21"/>
              </w:rPr>
              <w:t>517</w:t>
            </w:r>
            <w:r w:rsidR="00893C1F">
              <w:rPr>
                <w:rFonts w:ascii="Arial" w:hAnsi="Arial" w:cs="Arial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 xml:space="preserve"> – кадастровый номер земельного участка; </w:t>
            </w:r>
          </w:p>
          <w:p w:rsidR="00970169" w:rsidRPr="00893C1F" w:rsidRDefault="00970169" w:rsidP="00970169">
            <w:pPr>
              <w:rPr>
                <w:sz w:val="21"/>
                <w:szCs w:val="21"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</w:t>
            </w:r>
            <w:r w:rsidR="002E39AA">
              <w:rPr>
                <w:rFonts w:ascii="Arial" w:hAnsi="Arial" w:cs="Arial"/>
                <w:b/>
                <w:color w:val="0516BB"/>
                <w:sz w:val="20"/>
                <w:szCs w:val="20"/>
              </w:rPr>
              <w:t>5</w:t>
            </w:r>
            <w:r w:rsidR="00DF4CB7">
              <w:rPr>
                <w:rFonts w:ascii="Arial" w:hAnsi="Arial" w:cs="Arial"/>
                <w:b/>
                <w:color w:val="0516BB"/>
                <w:sz w:val="20"/>
                <w:szCs w:val="20"/>
              </w:rPr>
              <w:t xml:space="preserve">21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893C1F" w:rsidRDefault="00F307F0" w:rsidP="00876530">
            <w:pPr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545488" behindDoc="0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144145</wp:posOffset>
                  </wp:positionV>
                  <wp:extent cx="6071870" cy="7153275"/>
                  <wp:effectExtent l="19050" t="19050" r="24130" b="28575"/>
                  <wp:wrapNone/>
                  <wp:docPr id="48" name="Рисунок 47" descr="Лист 16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16 .bmp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1870" cy="71532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3C1F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47360" behindDoc="0" locked="0" layoutInCell="1" allowOverlap="1">
                      <wp:simplePos x="0" y="0"/>
                      <wp:positionH relativeFrom="column">
                        <wp:posOffset>184785</wp:posOffset>
                      </wp:positionH>
                      <wp:positionV relativeFrom="paragraph">
                        <wp:posOffset>112395</wp:posOffset>
                      </wp:positionV>
                      <wp:extent cx="701040" cy="237490"/>
                      <wp:effectExtent l="13335" t="7620" r="9525" b="12065"/>
                      <wp:wrapNone/>
                      <wp:docPr id="171" name="Rectangle 4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1040" cy="2374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DF4CB7" w:rsidRDefault="009E1784" w:rsidP="00EE27FD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DF4CB7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16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96" o:spid="_x0000_s1080" style="position:absolute;margin-left:14.55pt;margin-top:8.85pt;width:55.2pt;height:18.7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">
                      <v:textbox>
                        <w:txbxContent>
                          <w:p w:rsidR="009E1784" w:rsidRPr="00DF4CB7" w:rsidRDefault="009E1784" w:rsidP="00EE27FD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DF4CB7">
                              <w:rPr>
                                <w:b/>
                                <w:sz w:val="18"/>
                                <w:szCs w:val="18"/>
                              </w:rPr>
                              <w:t>Лист 16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893C1F" w:rsidRDefault="00893C1F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EE27FD" w:rsidRDefault="00EE27FD" w:rsidP="00876530">
            <w:pPr>
              <w:rPr>
                <w:b/>
              </w:rPr>
            </w:pPr>
          </w:p>
          <w:p w:rsidR="00EE27FD" w:rsidRPr="008319B3" w:rsidRDefault="00EE27FD" w:rsidP="00EE27FD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EE27FD" w:rsidRDefault="00EE27FD" w:rsidP="00EE27FD">
            <w:pPr>
              <w:rPr>
                <w:b/>
                <w:sz w:val="22"/>
                <w:szCs w:val="22"/>
              </w:rPr>
            </w:pPr>
          </w:p>
          <w:p w:rsidR="00EE27FD" w:rsidRPr="00DF5556" w:rsidRDefault="00EE27FD" w:rsidP="00EE27FD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EE27FD" w:rsidRDefault="001678AB" w:rsidP="00EE27FD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31328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70" name="Rectangle 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67" o:spid="_x0000_s1026" style="position:absolute;margin-left:15.15pt;margin-top:1.1pt;width:18.6pt;height:8.6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" filled="f" fillcolor="black [3213]" strokecolor="#f39" strokeweight="1.5pt"/>
                  </w:pict>
                </mc:Fallback>
              </mc:AlternateContent>
            </w:r>
            <w:r w:rsidR="00EE27FD">
              <w:rPr>
                <w:b/>
              </w:rPr>
              <w:t xml:space="preserve">             -- </w:t>
            </w:r>
            <w:r w:rsidR="00EE27FD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EE27FD">
              <w:rPr>
                <w:sz w:val="21"/>
                <w:szCs w:val="21"/>
              </w:rPr>
              <w:t>та);</w:t>
            </w:r>
          </w:p>
          <w:p w:rsidR="00EE27FD" w:rsidRDefault="001678AB" w:rsidP="00EE27FD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13440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69" name="Rectangle 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70" o:spid="_x0000_s1026" style="position:absolute;margin-left:15pt;margin-top:2.65pt;width:18.6pt;height:8.6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" filled="f" fillcolor="black [3213]" strokecolor="#974706 [1609]" strokeweight="1.5pt"/>
                  </w:pict>
                </mc:Fallback>
              </mc:AlternateContent>
            </w:r>
            <w:r w:rsidR="00EE27FD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EE27FD" w:rsidRDefault="001678AB" w:rsidP="00EE27FD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33376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68" name="AutoShape 5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69" o:spid="_x0000_s1026" type="#_x0000_t32" style="position:absolute;margin-left:15pt;margin-top:7.85pt;width:18.75pt;height:.0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" strokecolor="#0516bb" strokeweight="1.5pt"/>
                  </w:pict>
                </mc:Fallback>
              </mc:AlternateContent>
            </w:r>
            <w:r w:rsidR="00EE27FD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EE27FD" w:rsidRPr="00FC1DCC" w:rsidRDefault="001678AB" w:rsidP="00EE27FD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35424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67" name="AutoShape 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71" o:spid="_x0000_s1026" type="#_x0000_t32" style="position:absolute;margin-left:15.4pt;margin-top:7.3pt;width:18.2pt;height:0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" strokecolor="blue" strokeweight="1.5pt"/>
                  </w:pict>
                </mc:Fallback>
              </mc:AlternateContent>
            </w:r>
            <w:r w:rsidR="00EE27FD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EE27FD" w:rsidRDefault="001678AB" w:rsidP="00EE27FD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32352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66" name="Oval 5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68" o:spid="_x0000_s1026" style="position:absolute;margin-left:15.55pt;margin-top:3.95pt;width:3.55pt;height:3.85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" fillcolor="black"/>
                  </w:pict>
                </mc:Fallback>
              </mc:AlternateContent>
            </w:r>
            <w:r w:rsidR="00EE27FD">
              <w:rPr>
                <w:sz w:val="21"/>
                <w:szCs w:val="21"/>
              </w:rPr>
              <w:t xml:space="preserve">       </w:t>
            </w:r>
            <w:r w:rsidR="00EE27FD">
              <w:rPr>
                <w:sz w:val="22"/>
                <w:szCs w:val="22"/>
              </w:rPr>
              <w:t xml:space="preserve"> </w:t>
            </w:r>
            <w:r w:rsidR="00EE27FD" w:rsidRPr="008246A4">
              <w:rPr>
                <w:sz w:val="22"/>
                <w:szCs w:val="22"/>
              </w:rPr>
              <w:t>н</w:t>
            </w:r>
            <w:proofErr w:type="gramStart"/>
            <w:r w:rsidR="00EE27FD" w:rsidRPr="008246A4">
              <w:rPr>
                <w:sz w:val="22"/>
                <w:szCs w:val="22"/>
              </w:rPr>
              <w:t>1</w:t>
            </w:r>
            <w:proofErr w:type="gramEnd"/>
            <w:r w:rsidR="00EE27FD">
              <w:rPr>
                <w:b/>
                <w:sz w:val="22"/>
                <w:szCs w:val="22"/>
              </w:rPr>
              <w:t xml:space="preserve"> </w:t>
            </w:r>
            <w:r w:rsidR="00EE27FD" w:rsidRPr="008246A4">
              <w:rPr>
                <w:b/>
                <w:sz w:val="22"/>
                <w:szCs w:val="22"/>
              </w:rPr>
              <w:t xml:space="preserve">--  </w:t>
            </w:r>
            <w:r w:rsidR="00EE27FD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EE27FD" w:rsidRPr="00D55558" w:rsidRDefault="00EE27FD" w:rsidP="00EE27FD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 w:rsidR="00DF4CB7">
              <w:rPr>
                <w:rFonts w:ascii="Arial" w:hAnsi="Arial" w:cs="Arial"/>
                <w:sz w:val="21"/>
                <w:szCs w:val="21"/>
              </w:rPr>
              <w:t>38:06:150101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DF4CB7">
              <w:rPr>
                <w:rFonts w:ascii="Arial" w:hAnsi="Arial" w:cs="Arial"/>
                <w:sz w:val="21"/>
                <w:szCs w:val="21"/>
              </w:rPr>
              <w:t>1332</w:t>
            </w:r>
            <w:r>
              <w:rPr>
                <w:rFonts w:ascii="Arial" w:hAnsi="Arial" w:cs="Arial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 xml:space="preserve"> – кадастровый номер земельного участка; </w:t>
            </w:r>
          </w:p>
          <w:p w:rsidR="00EE27FD" w:rsidRPr="00893C1F" w:rsidRDefault="00EE27FD" w:rsidP="00EE27FD">
            <w:pPr>
              <w:rPr>
                <w:sz w:val="21"/>
                <w:szCs w:val="21"/>
              </w:rPr>
            </w:pPr>
            <w:r>
              <w:rPr>
                <w:b/>
              </w:rPr>
              <w:t xml:space="preserve">    </w:t>
            </w:r>
            <w:r w:rsidR="00DF4CB7">
              <w:rPr>
                <w:b/>
              </w:rPr>
              <w:t xml:space="preserve">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</w:t>
            </w:r>
            <w:r w:rsidR="00DF4CB7">
              <w:rPr>
                <w:rFonts w:ascii="Arial" w:hAnsi="Arial" w:cs="Arial"/>
                <w:b/>
                <w:color w:val="0516BB"/>
                <w:sz w:val="20"/>
                <w:szCs w:val="20"/>
              </w:rPr>
              <w:t>101</w:t>
            </w:r>
            <w:r w:rsidR="00DF4CB7"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EE27FD" w:rsidRDefault="00EE27FD" w:rsidP="00EE27FD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DF4CB7" w:rsidRDefault="00DF4CB7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F307F0" w:rsidP="00876530">
            <w:pPr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114300" distR="114300" simplePos="0" relativeHeight="251544463" behindDoc="0" locked="0" layoutInCell="1" allowOverlap="1">
                  <wp:simplePos x="0" y="0"/>
                  <wp:positionH relativeFrom="column">
                    <wp:posOffset>74930</wp:posOffset>
                  </wp:positionH>
                  <wp:positionV relativeFrom="paragraph">
                    <wp:posOffset>-12065</wp:posOffset>
                  </wp:positionV>
                  <wp:extent cx="6075045" cy="7153275"/>
                  <wp:effectExtent l="19050" t="19050" r="20955" b="28575"/>
                  <wp:wrapNone/>
                  <wp:docPr id="49" name="Рисунок 48" descr="Лист 17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17 .bmp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5045" cy="71532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1678AB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36448" behindDoc="0" locked="0" layoutInCell="1" allowOverlap="1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50800</wp:posOffset>
                      </wp:positionV>
                      <wp:extent cx="601345" cy="227965"/>
                      <wp:effectExtent l="7620" t="12700" r="10160" b="6985"/>
                      <wp:wrapNone/>
                      <wp:docPr id="165" name="Rectangle 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1345" cy="2279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905C03" w:rsidRDefault="009E1784">
                                  <w:pP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905C03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17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72" o:spid="_x0000_s1081" style="position:absolute;margin-left:14.85pt;margin-top:4pt;width:47.35pt;height:17.95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">
                      <v:textbox>
                        <w:txbxContent>
                          <w:p w:rsidR="009E1784" w:rsidRPr="00905C03" w:rsidRDefault="009E1784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905C03">
                              <w:rPr>
                                <w:b/>
                                <w:sz w:val="18"/>
                                <w:szCs w:val="18"/>
                              </w:rPr>
                              <w:t>Лист 17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F307F0">
            <w:pPr>
              <w:rPr>
                <w:b/>
              </w:rPr>
            </w:pPr>
          </w:p>
          <w:p w:rsidR="00970169" w:rsidRPr="008319B3" w:rsidRDefault="00A518F8" w:rsidP="00970169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970169" w:rsidRDefault="00970169" w:rsidP="00970169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</w:p>
          <w:p w:rsidR="00970169" w:rsidRPr="00DF5556" w:rsidRDefault="00970169" w:rsidP="00970169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970169" w:rsidRDefault="001678AB" w:rsidP="00970169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34048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64" name="Rectangle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84" o:spid="_x0000_s1026" style="position:absolute;margin-left:15.15pt;margin-top:1.1pt;width:18.6pt;height:8.6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znPBuJUCAAA2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970169">
              <w:rPr>
                <w:b/>
              </w:rPr>
              <w:t xml:space="preserve">             -- </w:t>
            </w:r>
            <w:r w:rsidR="00970169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970169">
              <w:rPr>
                <w:sz w:val="21"/>
                <w:szCs w:val="21"/>
              </w:rPr>
              <w:t>та);</w:t>
            </w:r>
          </w:p>
          <w:p w:rsidR="00970169" w:rsidRDefault="001678AB" w:rsidP="00970169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03712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63" name="Rectangle 4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87" o:spid="_x0000_s1026" style="position:absolute;margin-left:15pt;margin-top:2.65pt;width:18.6pt;height:8.6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BskLBp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970169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970169" w:rsidRDefault="001678AB" w:rsidP="00970169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36096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62" name="AutoShape 4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86" o:spid="_x0000_s1026" type="#_x0000_t32" style="position:absolute;margin-left:15pt;margin-top:7.85pt;width:18.75pt;height:.0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BJMALeJgIAAEE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970169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970169" w:rsidRPr="00FC1DCC" w:rsidRDefault="001678AB" w:rsidP="00970169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38144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61" name="AutoShape 4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88" o:spid="_x0000_s1026" type="#_x0000_t32" style="position:absolute;margin-left:15.4pt;margin-top:7.3pt;width:18.2pt;height:0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AyRaYWIgIAAD8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970169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970169" w:rsidRDefault="001678AB" w:rsidP="00970169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35072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60" name="Oval 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85" o:spid="_x0000_s1026" style="position:absolute;margin-left:15.55pt;margin-top:3.95pt;width:3.55pt;height:3.8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" fillcolor="black"/>
                  </w:pict>
                </mc:Fallback>
              </mc:AlternateContent>
            </w:r>
            <w:r w:rsidR="00970169">
              <w:rPr>
                <w:sz w:val="21"/>
                <w:szCs w:val="21"/>
              </w:rPr>
              <w:t xml:space="preserve">       </w:t>
            </w:r>
            <w:r w:rsidR="00970169">
              <w:rPr>
                <w:sz w:val="22"/>
                <w:szCs w:val="22"/>
              </w:rPr>
              <w:t xml:space="preserve"> </w:t>
            </w:r>
            <w:r w:rsidR="00970169" w:rsidRPr="008246A4">
              <w:rPr>
                <w:sz w:val="22"/>
                <w:szCs w:val="22"/>
              </w:rPr>
              <w:t>н</w:t>
            </w:r>
            <w:proofErr w:type="gramStart"/>
            <w:r w:rsidR="00970169" w:rsidRPr="008246A4">
              <w:rPr>
                <w:sz w:val="22"/>
                <w:szCs w:val="22"/>
              </w:rPr>
              <w:t>1</w:t>
            </w:r>
            <w:proofErr w:type="gramEnd"/>
            <w:r w:rsidR="00970169">
              <w:rPr>
                <w:b/>
                <w:sz w:val="22"/>
                <w:szCs w:val="22"/>
              </w:rPr>
              <w:t xml:space="preserve"> </w:t>
            </w:r>
            <w:r w:rsidR="00970169" w:rsidRPr="008246A4">
              <w:rPr>
                <w:b/>
                <w:sz w:val="22"/>
                <w:szCs w:val="22"/>
              </w:rPr>
              <w:t xml:space="preserve">--  </w:t>
            </w:r>
            <w:r w:rsidR="00970169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970169" w:rsidRPr="00D55558" w:rsidRDefault="00970169" w:rsidP="00970169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 w:rsidR="002E39AA">
              <w:rPr>
                <w:rFonts w:ascii="Arial" w:hAnsi="Arial" w:cs="Arial"/>
                <w:sz w:val="21"/>
                <w:szCs w:val="21"/>
              </w:rPr>
              <w:t>38:06:150527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2E39AA">
              <w:rPr>
                <w:rFonts w:ascii="Arial" w:hAnsi="Arial" w:cs="Arial"/>
                <w:sz w:val="21"/>
                <w:szCs w:val="21"/>
              </w:rPr>
              <w:t>13</w:t>
            </w:r>
            <w:r w:rsidR="00F307F0">
              <w:rPr>
                <w:rFonts w:ascii="Arial" w:hAnsi="Arial" w:cs="Arial"/>
                <w:sz w:val="21"/>
                <w:szCs w:val="21"/>
              </w:rPr>
              <w:t xml:space="preserve">84 </w:t>
            </w:r>
            <w:r>
              <w:rPr>
                <w:sz w:val="21"/>
                <w:szCs w:val="21"/>
              </w:rPr>
              <w:t xml:space="preserve"> – кадастровый номер земельного участка; </w:t>
            </w:r>
          </w:p>
          <w:p w:rsidR="00970169" w:rsidRPr="00EF49CD" w:rsidRDefault="00970169" w:rsidP="00970169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</w:t>
            </w:r>
            <w:r w:rsidR="002E39AA">
              <w:rPr>
                <w:rFonts w:ascii="Arial" w:hAnsi="Arial" w:cs="Arial"/>
                <w:b/>
                <w:color w:val="0516BB"/>
                <w:sz w:val="20"/>
                <w:szCs w:val="20"/>
              </w:rPr>
              <w:t>527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970169" w:rsidRDefault="00970169" w:rsidP="00970169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F307F0" w:rsidRDefault="00F307F0" w:rsidP="00876530">
            <w:pPr>
              <w:rPr>
                <w:b/>
              </w:rPr>
            </w:pPr>
          </w:p>
          <w:p w:rsidR="00AA61EA" w:rsidRDefault="00B3492B" w:rsidP="00876530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543438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144145</wp:posOffset>
                  </wp:positionV>
                  <wp:extent cx="6076950" cy="7153275"/>
                  <wp:effectExtent l="19050" t="19050" r="19050" b="28575"/>
                  <wp:wrapNone/>
                  <wp:docPr id="50" name="Рисунок 49" descr="Лист 18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18 .bmp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6950" cy="71532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56410" w:rsidRDefault="001678AB" w:rsidP="00876530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055552" behindDoc="0" locked="0" layoutInCell="1" allowOverlap="1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45085</wp:posOffset>
                      </wp:positionV>
                      <wp:extent cx="615315" cy="241935"/>
                      <wp:effectExtent l="7620" t="6985" r="5715" b="8255"/>
                      <wp:wrapNone/>
                      <wp:docPr id="159" name="Rectangle 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5315" cy="2419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F307F0" w:rsidRDefault="009E1784" w:rsidP="00A518F8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F307F0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18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03" o:spid="_x0000_s1082" style="position:absolute;margin-left:14.85pt;margin-top:3.55pt;width:48.45pt;height:19.0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">
                      <v:textbox>
                        <w:txbxContent>
                          <w:p w:rsidR="009E1784" w:rsidRPr="00F307F0" w:rsidRDefault="009E1784" w:rsidP="00A518F8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F307F0">
                              <w:rPr>
                                <w:b/>
                                <w:sz w:val="18"/>
                                <w:szCs w:val="18"/>
                              </w:rPr>
                              <w:t>Лист 18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A518F8" w:rsidRDefault="00A518F8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AA61EA" w:rsidRDefault="001678AB" w:rsidP="00876530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063744" behindDoc="0" locked="0" layoutInCell="1" allowOverlap="1">
                      <wp:simplePos x="0" y="0"/>
                      <wp:positionH relativeFrom="column">
                        <wp:posOffset>3732530</wp:posOffset>
                      </wp:positionH>
                      <wp:positionV relativeFrom="paragraph">
                        <wp:posOffset>5727065</wp:posOffset>
                      </wp:positionV>
                      <wp:extent cx="1011555" cy="217805"/>
                      <wp:effectExtent l="8255" t="12065" r="8890" b="8255"/>
                      <wp:wrapNone/>
                      <wp:docPr id="158" name="Rectangle 5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1555" cy="2178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F36095" w:rsidRDefault="009E1784" w:rsidP="00D54BBE">
                                  <w:pPr>
                                    <w:rPr>
                                      <w:rFonts w:ascii="Arial" w:hAnsi="Arial" w:cs="Arial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color w:val="0000FF"/>
                                      <w:sz w:val="20"/>
                                      <w:szCs w:val="20"/>
                                    </w:rPr>
                                    <w:t>38:06:150101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10" o:spid="_x0000_s1083" style="position:absolute;margin-left:293.9pt;margin-top:450.95pt;width:79.65pt;height:17.15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" fillcolor="white [3212]" strokecolor="black [3213]">
                      <v:textbox>
                        <w:txbxContent>
                          <w:p w:rsidR="009E1784" w:rsidRPr="00F36095" w:rsidRDefault="009E1784" w:rsidP="00D54BBE">
                            <w:pPr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  <w:t>38:06:150101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08786D" w:rsidRPr="008319B3" w:rsidRDefault="00A518F8" w:rsidP="0008786D">
            <w:pPr>
              <w:jc w:val="center"/>
              <w:rPr>
                <w:b/>
              </w:rPr>
            </w:pPr>
            <w:r>
              <w:rPr>
                <w:b/>
              </w:rPr>
              <w:t>Ма</w:t>
            </w:r>
            <w:r w:rsidR="009E2656">
              <w:rPr>
                <w:b/>
              </w:rPr>
              <w:t>сштаб 1:1500</w:t>
            </w:r>
          </w:p>
          <w:p w:rsidR="0008786D" w:rsidRDefault="0008786D" w:rsidP="0008786D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</w:p>
          <w:p w:rsidR="0008786D" w:rsidRPr="00DF5556" w:rsidRDefault="0008786D" w:rsidP="0008786D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08786D" w:rsidRDefault="001678AB" w:rsidP="0008786D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50432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57" name="Rectangle 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98" o:spid="_x0000_s1026" style="position:absolute;margin-left:15.15pt;margin-top:1.1pt;width:18.6pt;height:8.6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aTLZHZUCAAA2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08786D">
              <w:rPr>
                <w:b/>
              </w:rPr>
              <w:t xml:space="preserve">             -- </w:t>
            </w:r>
            <w:r w:rsidR="0008786D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08786D">
              <w:rPr>
                <w:sz w:val="21"/>
                <w:szCs w:val="21"/>
              </w:rPr>
              <w:t>та);</w:t>
            </w:r>
          </w:p>
          <w:p w:rsidR="0008786D" w:rsidRDefault="001678AB" w:rsidP="0008786D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05350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56" name="Rectangle 5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01" o:spid="_x0000_s1026" style="position:absolute;margin-left:15pt;margin-top:2.65pt;width:18.6pt;height:8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" filled="f" fillcolor="black [3213]" strokecolor="#974706 [1609]" strokeweight="1.5pt"/>
                  </w:pict>
                </mc:Fallback>
              </mc:AlternateContent>
            </w:r>
            <w:r w:rsidR="0008786D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08786D" w:rsidRDefault="001678AB" w:rsidP="0008786D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5248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55" name="AutoShape 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00" o:spid="_x0000_s1026" type="#_x0000_t32" style="position:absolute;margin-left:15pt;margin-top:7.85pt;width:18.75pt;height:.0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A1dwPaJgIAAEE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08786D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08786D" w:rsidRPr="00FC1DCC" w:rsidRDefault="001678AB" w:rsidP="0008786D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54528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54" name="AutoShape 5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02" o:spid="_x0000_s1026" type="#_x0000_t32" style="position:absolute;margin-left:15.4pt;margin-top:7.3pt;width:18.2pt;height:0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BmOyd8IgIAAD8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08786D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08786D" w:rsidRDefault="001678AB" w:rsidP="0008786D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51456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53" name="Oval 4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99" o:spid="_x0000_s1026" style="position:absolute;margin-left:15.55pt;margin-top:3.95pt;width:3.55pt;height:3.85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" fillcolor="black"/>
                  </w:pict>
                </mc:Fallback>
              </mc:AlternateContent>
            </w:r>
            <w:r w:rsidR="0008786D">
              <w:rPr>
                <w:sz w:val="21"/>
                <w:szCs w:val="21"/>
              </w:rPr>
              <w:t xml:space="preserve">       </w:t>
            </w:r>
            <w:r w:rsidR="0008786D">
              <w:rPr>
                <w:sz w:val="22"/>
                <w:szCs w:val="22"/>
              </w:rPr>
              <w:t xml:space="preserve"> </w:t>
            </w:r>
            <w:r w:rsidR="0008786D" w:rsidRPr="008246A4">
              <w:rPr>
                <w:sz w:val="22"/>
                <w:szCs w:val="22"/>
              </w:rPr>
              <w:t>н</w:t>
            </w:r>
            <w:proofErr w:type="gramStart"/>
            <w:r w:rsidR="0008786D" w:rsidRPr="008246A4">
              <w:rPr>
                <w:sz w:val="22"/>
                <w:szCs w:val="22"/>
              </w:rPr>
              <w:t>1</w:t>
            </w:r>
            <w:proofErr w:type="gramEnd"/>
            <w:r w:rsidR="0008786D">
              <w:rPr>
                <w:b/>
                <w:sz w:val="22"/>
                <w:szCs w:val="22"/>
              </w:rPr>
              <w:t xml:space="preserve"> </w:t>
            </w:r>
            <w:r w:rsidR="0008786D" w:rsidRPr="008246A4">
              <w:rPr>
                <w:b/>
                <w:sz w:val="22"/>
                <w:szCs w:val="22"/>
              </w:rPr>
              <w:t xml:space="preserve">--  </w:t>
            </w:r>
            <w:r w:rsidR="0008786D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08786D" w:rsidRPr="00D55558" w:rsidRDefault="0008786D" w:rsidP="0008786D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 w:rsidR="00590E6F">
              <w:rPr>
                <w:rFonts w:ascii="Arial" w:hAnsi="Arial" w:cs="Arial"/>
                <w:sz w:val="21"/>
                <w:szCs w:val="21"/>
              </w:rPr>
              <w:t>38:06:150527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B3492B">
              <w:rPr>
                <w:rFonts w:ascii="Arial" w:hAnsi="Arial" w:cs="Arial"/>
                <w:sz w:val="21"/>
                <w:szCs w:val="21"/>
              </w:rPr>
              <w:t xml:space="preserve">758 </w:t>
            </w:r>
            <w:r>
              <w:rPr>
                <w:rFonts w:ascii="Arial" w:hAnsi="Arial" w:cs="Arial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 xml:space="preserve">– кадастровый номер земельного участка; </w:t>
            </w:r>
          </w:p>
          <w:p w:rsidR="0008786D" w:rsidRPr="00EF49CD" w:rsidRDefault="0008786D" w:rsidP="0008786D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</w:t>
            </w:r>
            <w:r w:rsidR="00590E6F">
              <w:rPr>
                <w:rFonts w:ascii="Arial" w:hAnsi="Arial" w:cs="Arial"/>
                <w:b/>
                <w:color w:val="0516BB"/>
                <w:sz w:val="20"/>
                <w:szCs w:val="20"/>
              </w:rPr>
              <w:t>527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B3492B" w:rsidRDefault="00B3492B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B56410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44640" behindDoc="0" locked="0" layoutInCell="1" allowOverlap="1">
                      <wp:simplePos x="0" y="0"/>
                      <wp:positionH relativeFrom="column">
                        <wp:posOffset>111760</wp:posOffset>
                      </wp:positionH>
                      <wp:positionV relativeFrom="paragraph">
                        <wp:posOffset>73660</wp:posOffset>
                      </wp:positionV>
                      <wp:extent cx="619760" cy="227965"/>
                      <wp:effectExtent l="6985" t="6985" r="11430" b="12700"/>
                      <wp:wrapNone/>
                      <wp:docPr id="152" name="Rectangle 5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9760" cy="2279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B3492B" w:rsidRDefault="009E1784" w:rsidP="00590E6F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B3492B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19</w:t>
                                  </w:r>
                                </w:p>
                                <w:p w:rsidR="009E1784" w:rsidRDefault="009E1784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79" o:spid="_x0000_s1084" style="position:absolute;margin-left:8.8pt;margin-top:5.8pt;width:48.8pt;height:17.95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">
                      <v:textbox>
                        <w:txbxContent>
                          <w:p w:rsidR="009E1784" w:rsidRPr="00B3492B" w:rsidRDefault="009E1784" w:rsidP="00590E6F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B3492B">
                              <w:rPr>
                                <w:b/>
                                <w:sz w:val="18"/>
                                <w:szCs w:val="18"/>
                              </w:rPr>
                              <w:t>Лист 19</w:t>
                            </w:r>
                          </w:p>
                          <w:p w:rsidR="009E1784" w:rsidRDefault="009E1784"/>
                        </w:txbxContent>
                      </v:textbox>
                    </v:rect>
                  </w:pict>
                </mc:Fallback>
              </mc:AlternateContent>
            </w:r>
            <w:r w:rsidR="00B3492B">
              <w:rPr>
                <w:b/>
                <w:noProof/>
              </w:rPr>
              <w:drawing>
                <wp:anchor distT="0" distB="0" distL="114300" distR="114300" simplePos="0" relativeHeight="251542413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-2540</wp:posOffset>
                  </wp:positionV>
                  <wp:extent cx="6086475" cy="7162800"/>
                  <wp:effectExtent l="19050" t="19050" r="28575" b="19050"/>
                  <wp:wrapNone/>
                  <wp:docPr id="53" name="Рисунок 52" descr="Лист 19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19 .bmp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6475" cy="71628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B56410" w:rsidRDefault="00B56410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2E39AA" w:rsidRPr="008319B3" w:rsidRDefault="002E39AA" w:rsidP="002E39AA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2E39AA" w:rsidRDefault="002E39AA" w:rsidP="002E39AA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</w:p>
          <w:p w:rsidR="002E39AA" w:rsidRPr="00DF5556" w:rsidRDefault="002E39AA" w:rsidP="002E39AA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2E39AA" w:rsidRDefault="001678AB" w:rsidP="002E39AA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38496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51" name="Rectangle 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73" o:spid="_x0000_s1026" style="position:absolute;margin-left:15.15pt;margin-top:1.1pt;width:18.6pt;height:8.6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XIOIfpUCAAA2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2E39AA">
              <w:rPr>
                <w:b/>
              </w:rPr>
              <w:t xml:space="preserve">             -- </w:t>
            </w:r>
            <w:r w:rsidR="002E39AA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2E39AA">
              <w:rPr>
                <w:sz w:val="21"/>
                <w:szCs w:val="21"/>
              </w:rPr>
              <w:t>та);</w:t>
            </w:r>
          </w:p>
          <w:p w:rsidR="002E39AA" w:rsidRDefault="001678AB" w:rsidP="002E39AA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141568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50" name="Rectangle 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76" o:spid="_x0000_s1026" style="position:absolute;margin-left:15pt;margin-top:2.65pt;width:18.6pt;height:8.6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" filled="f" fillcolor="black [3213]" strokecolor="#974706 [1609]" strokeweight="1.5pt"/>
                  </w:pict>
                </mc:Fallback>
              </mc:AlternateContent>
            </w:r>
            <w:r w:rsidR="002E39AA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2E39AA" w:rsidRDefault="001678AB" w:rsidP="002E39AA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4054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49" name="AutoShape 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75" o:spid="_x0000_s1026" type="#_x0000_t32" style="position:absolute;margin-left:15pt;margin-top:7.85pt;width:18.75pt;height:.05pt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" strokecolor="#0516bb" strokeweight="1.5pt"/>
                  </w:pict>
                </mc:Fallback>
              </mc:AlternateContent>
            </w:r>
            <w:r w:rsidR="002E39AA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2E39AA" w:rsidRPr="00FC1DCC" w:rsidRDefault="001678AB" w:rsidP="002E39AA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42592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48" name="AutoShape 5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77" o:spid="_x0000_s1026" type="#_x0000_t32" style="position:absolute;margin-left:15.4pt;margin-top:7.3pt;width:18.2pt;height:0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" strokecolor="blue" strokeweight="1.5pt"/>
                  </w:pict>
                </mc:Fallback>
              </mc:AlternateContent>
            </w:r>
            <w:r w:rsidR="002E39AA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2E39AA" w:rsidRDefault="001678AB" w:rsidP="002E39AA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39520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47" name="Oval 5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74" o:spid="_x0000_s1026" style="position:absolute;margin-left:15.55pt;margin-top:3.95pt;width:3.55pt;height:3.85pt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" fillcolor="black"/>
                  </w:pict>
                </mc:Fallback>
              </mc:AlternateContent>
            </w:r>
            <w:r w:rsidR="002E39AA">
              <w:rPr>
                <w:sz w:val="21"/>
                <w:szCs w:val="21"/>
              </w:rPr>
              <w:t xml:space="preserve">       </w:t>
            </w:r>
            <w:r w:rsidR="002E39AA">
              <w:rPr>
                <w:sz w:val="22"/>
                <w:szCs w:val="22"/>
              </w:rPr>
              <w:t xml:space="preserve"> </w:t>
            </w:r>
            <w:r w:rsidR="002E39AA" w:rsidRPr="008246A4">
              <w:rPr>
                <w:sz w:val="22"/>
                <w:szCs w:val="22"/>
              </w:rPr>
              <w:t>н</w:t>
            </w:r>
            <w:proofErr w:type="gramStart"/>
            <w:r w:rsidR="002E39AA" w:rsidRPr="008246A4">
              <w:rPr>
                <w:sz w:val="22"/>
                <w:szCs w:val="22"/>
              </w:rPr>
              <w:t>1</w:t>
            </w:r>
            <w:proofErr w:type="gramEnd"/>
            <w:r w:rsidR="002E39AA">
              <w:rPr>
                <w:b/>
                <w:sz w:val="22"/>
                <w:szCs w:val="22"/>
              </w:rPr>
              <w:t xml:space="preserve"> </w:t>
            </w:r>
            <w:r w:rsidR="002E39AA" w:rsidRPr="008246A4">
              <w:rPr>
                <w:b/>
                <w:sz w:val="22"/>
                <w:szCs w:val="22"/>
              </w:rPr>
              <w:t xml:space="preserve">--  </w:t>
            </w:r>
            <w:r w:rsidR="002E39AA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2E39AA" w:rsidRPr="00D55558" w:rsidRDefault="002E39AA" w:rsidP="002E39AA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 w:rsidR="00590E6F">
              <w:rPr>
                <w:rFonts w:ascii="Arial" w:hAnsi="Arial" w:cs="Arial"/>
                <w:sz w:val="21"/>
                <w:szCs w:val="21"/>
              </w:rPr>
              <w:t>38:06:150527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B3492B">
              <w:rPr>
                <w:rFonts w:ascii="Arial" w:hAnsi="Arial" w:cs="Arial"/>
                <w:sz w:val="21"/>
                <w:szCs w:val="21"/>
              </w:rPr>
              <w:t xml:space="preserve">1647 </w:t>
            </w:r>
            <w:r>
              <w:rPr>
                <w:rFonts w:ascii="Arial" w:hAnsi="Arial" w:cs="Arial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 xml:space="preserve">– кадастровый номер земельного участка; </w:t>
            </w:r>
          </w:p>
          <w:p w:rsidR="002E39AA" w:rsidRPr="00EF49CD" w:rsidRDefault="002E39AA" w:rsidP="002E39AA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</w:t>
            </w:r>
            <w:r w:rsidR="00590E6F">
              <w:rPr>
                <w:rFonts w:ascii="Arial" w:hAnsi="Arial" w:cs="Arial"/>
                <w:b/>
                <w:color w:val="0516BB"/>
                <w:sz w:val="20"/>
                <w:szCs w:val="20"/>
              </w:rPr>
              <w:t>527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2E39AA" w:rsidRDefault="002E39AA" w:rsidP="002E39AA">
            <w:pPr>
              <w:rPr>
                <w:b/>
              </w:rPr>
            </w:pPr>
          </w:p>
          <w:p w:rsidR="002E39AA" w:rsidRDefault="002E39AA" w:rsidP="00876530">
            <w:pPr>
              <w:rPr>
                <w:b/>
              </w:rPr>
            </w:pPr>
          </w:p>
          <w:p w:rsidR="002E39AA" w:rsidRDefault="002E39AA" w:rsidP="00876530">
            <w:pPr>
              <w:rPr>
                <w:b/>
              </w:rPr>
            </w:pPr>
          </w:p>
          <w:p w:rsidR="002E39AA" w:rsidRDefault="00AA151D" w:rsidP="00876530">
            <w:pPr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541388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134620</wp:posOffset>
                  </wp:positionV>
                  <wp:extent cx="6087110" cy="7162800"/>
                  <wp:effectExtent l="19050" t="19050" r="27940" b="19050"/>
                  <wp:wrapNone/>
                  <wp:docPr id="54" name="Рисунок 53" descr="Лист 20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20 .bmp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7110" cy="71628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61946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62720" behindDoc="0" locked="0" layoutInCell="1" allowOverlap="1">
                      <wp:simplePos x="0" y="0"/>
                      <wp:positionH relativeFrom="column">
                        <wp:posOffset>123825</wp:posOffset>
                      </wp:positionH>
                      <wp:positionV relativeFrom="paragraph">
                        <wp:posOffset>35560</wp:posOffset>
                      </wp:positionV>
                      <wp:extent cx="605790" cy="223520"/>
                      <wp:effectExtent l="9525" t="6985" r="13335" b="7620"/>
                      <wp:wrapNone/>
                      <wp:docPr id="146" name="Rectangle 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5790" cy="223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B3492B" w:rsidRDefault="009E1784">
                                  <w:pP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B3492B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09" o:spid="_x0000_s1085" style="position:absolute;margin-left:9.75pt;margin-top:2.8pt;width:47.7pt;height:17.6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">
                      <v:textbox>
                        <w:txbxContent>
                          <w:p w:rsidR="009E1784" w:rsidRPr="00B3492B" w:rsidRDefault="009E1784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B3492B">
                              <w:rPr>
                                <w:b/>
                                <w:sz w:val="18"/>
                                <w:szCs w:val="18"/>
                              </w:rPr>
                              <w:t>Лист 20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AA61EA" w:rsidRDefault="00AA61EA" w:rsidP="00876530">
            <w:pPr>
              <w:rPr>
                <w:b/>
              </w:rPr>
            </w:pPr>
          </w:p>
          <w:p w:rsidR="00876530" w:rsidRDefault="00876530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E61946" w:rsidRDefault="00E61946" w:rsidP="00AA151D">
            <w:pPr>
              <w:rPr>
                <w:b/>
              </w:rPr>
            </w:pPr>
          </w:p>
          <w:p w:rsidR="00D54BBE" w:rsidRPr="008319B3" w:rsidRDefault="00D54BBE" w:rsidP="00D54BBE">
            <w:pPr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 w:rsidR="009E2656">
              <w:rPr>
                <w:b/>
              </w:rPr>
              <w:t xml:space="preserve"> 1:1500</w:t>
            </w:r>
          </w:p>
          <w:p w:rsidR="00D54BBE" w:rsidRDefault="00D54BBE" w:rsidP="00D54BBE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</w:p>
          <w:p w:rsidR="00D54BBE" w:rsidRPr="00DF5556" w:rsidRDefault="00D54BBE" w:rsidP="00D54BBE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D54BBE" w:rsidRDefault="001678AB" w:rsidP="00D54BBE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57600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45" name="Rectangle 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04" o:spid="_x0000_s1026" style="position:absolute;margin-left:15.15pt;margin-top:1.1pt;width:18.6pt;height:8.6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1NP6Y5UCAAA2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D54BBE">
              <w:rPr>
                <w:b/>
              </w:rPr>
              <w:t xml:space="preserve">             -- </w:t>
            </w:r>
            <w:r w:rsidR="00D54BBE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D54BBE">
              <w:rPr>
                <w:sz w:val="21"/>
                <w:szCs w:val="21"/>
              </w:rPr>
              <w:t>та);</w:t>
            </w:r>
          </w:p>
          <w:p w:rsidR="00D54BBE" w:rsidRDefault="001678AB" w:rsidP="00D54BBE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060672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44" name="Rectangle 5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07" o:spid="_x0000_s1026" style="position:absolute;margin-left:15pt;margin-top:2.65pt;width:18.6pt;height:8.6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NcXYHZ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D54BBE">
              <w:rPr>
                <w:sz w:val="21"/>
                <w:szCs w:val="21"/>
              </w:rPr>
              <w:t xml:space="preserve">              </w:t>
            </w:r>
            <w:r w:rsidR="00AA151D">
              <w:rPr>
                <w:sz w:val="21"/>
                <w:szCs w:val="21"/>
              </w:rPr>
              <w:t xml:space="preserve"> </w:t>
            </w:r>
            <w:r w:rsidR="00D54BBE">
              <w:rPr>
                <w:sz w:val="21"/>
                <w:szCs w:val="21"/>
              </w:rPr>
              <w:t xml:space="preserve">-- граница земельного участка; </w:t>
            </w:r>
          </w:p>
          <w:p w:rsidR="00D54BBE" w:rsidRDefault="001678AB" w:rsidP="00D54BBE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59648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43" name="AutoShape 5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06" o:spid="_x0000_s1026" type="#_x0000_t32" style="position:absolute;margin-left:15pt;margin-top:7.85pt;width:18.75pt;height:.05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B8jPmgJgIAAEE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D54BBE">
              <w:rPr>
                <w:sz w:val="21"/>
                <w:szCs w:val="21"/>
              </w:rPr>
              <w:t xml:space="preserve">              </w:t>
            </w:r>
            <w:r w:rsidR="00AA151D">
              <w:rPr>
                <w:sz w:val="21"/>
                <w:szCs w:val="21"/>
              </w:rPr>
              <w:t xml:space="preserve"> </w:t>
            </w:r>
            <w:r w:rsidR="00D54BBE">
              <w:rPr>
                <w:sz w:val="21"/>
                <w:szCs w:val="21"/>
              </w:rPr>
              <w:t>-- контур линейного объекта;</w:t>
            </w:r>
          </w:p>
          <w:p w:rsidR="00D54BBE" w:rsidRPr="00FC1DCC" w:rsidRDefault="001678AB" w:rsidP="00D54BBE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61696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42" name="AutoShape 5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08" o:spid="_x0000_s1026" type="#_x0000_t32" style="position:absolute;margin-left:15.4pt;margin-top:7.3pt;width:18.2pt;height:0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BRHGWtIgIAAD8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D54BBE">
              <w:rPr>
                <w:sz w:val="21"/>
                <w:szCs w:val="21"/>
              </w:rPr>
              <w:t xml:space="preserve">              </w:t>
            </w:r>
            <w:r w:rsidR="00AA151D">
              <w:rPr>
                <w:sz w:val="21"/>
                <w:szCs w:val="21"/>
              </w:rPr>
              <w:t xml:space="preserve"> </w:t>
            </w:r>
            <w:r w:rsidR="00D54BBE">
              <w:rPr>
                <w:sz w:val="21"/>
                <w:szCs w:val="21"/>
              </w:rPr>
              <w:t>-- граница кадастрового квартала;</w:t>
            </w:r>
          </w:p>
          <w:p w:rsidR="00D54BBE" w:rsidRDefault="001678AB" w:rsidP="00D54BBE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58624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41" name="Oval 5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05" o:spid="_x0000_s1026" style="position:absolute;margin-left:15.55pt;margin-top:3.95pt;width:3.55pt;height:3.8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" fillcolor="black"/>
                  </w:pict>
                </mc:Fallback>
              </mc:AlternateContent>
            </w:r>
            <w:r w:rsidR="00D54BBE">
              <w:rPr>
                <w:sz w:val="21"/>
                <w:szCs w:val="21"/>
              </w:rPr>
              <w:t xml:space="preserve">       </w:t>
            </w:r>
            <w:r w:rsidR="00D54BBE">
              <w:rPr>
                <w:sz w:val="22"/>
                <w:szCs w:val="22"/>
              </w:rPr>
              <w:t xml:space="preserve"> </w:t>
            </w:r>
            <w:r w:rsidR="00D54BBE" w:rsidRPr="008246A4">
              <w:rPr>
                <w:sz w:val="22"/>
                <w:szCs w:val="22"/>
              </w:rPr>
              <w:t>н</w:t>
            </w:r>
            <w:proofErr w:type="gramStart"/>
            <w:r w:rsidR="00D54BBE" w:rsidRPr="008246A4">
              <w:rPr>
                <w:sz w:val="22"/>
                <w:szCs w:val="22"/>
              </w:rPr>
              <w:t>1</w:t>
            </w:r>
            <w:proofErr w:type="gramEnd"/>
            <w:r w:rsidR="00AA151D">
              <w:rPr>
                <w:sz w:val="22"/>
                <w:szCs w:val="22"/>
              </w:rPr>
              <w:t xml:space="preserve"> </w:t>
            </w:r>
            <w:r w:rsidR="00D54BBE">
              <w:rPr>
                <w:b/>
                <w:sz w:val="22"/>
                <w:szCs w:val="22"/>
              </w:rPr>
              <w:t xml:space="preserve"> </w:t>
            </w:r>
            <w:r w:rsidR="00D54BBE" w:rsidRPr="008246A4">
              <w:rPr>
                <w:b/>
                <w:sz w:val="22"/>
                <w:szCs w:val="22"/>
              </w:rPr>
              <w:t xml:space="preserve">--  </w:t>
            </w:r>
            <w:r w:rsidR="00D54BBE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D54BBE" w:rsidRPr="00D55558" w:rsidRDefault="00D54BBE" w:rsidP="00D54BBE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>
              <w:rPr>
                <w:rFonts w:ascii="Arial" w:hAnsi="Arial" w:cs="Arial"/>
                <w:sz w:val="21"/>
                <w:szCs w:val="21"/>
              </w:rPr>
              <w:t>1</w:t>
            </w:r>
            <w:r w:rsidR="00AA151D">
              <w:rPr>
                <w:rFonts w:ascii="Arial" w:hAnsi="Arial" w:cs="Arial"/>
                <w:sz w:val="21"/>
                <w:szCs w:val="21"/>
              </w:rPr>
              <w:t xml:space="preserve">397 </w:t>
            </w:r>
            <w:r>
              <w:rPr>
                <w:sz w:val="21"/>
                <w:szCs w:val="21"/>
              </w:rPr>
              <w:t xml:space="preserve">– кадастровый номер земельного участка; </w:t>
            </w:r>
          </w:p>
          <w:p w:rsidR="00D54BBE" w:rsidRPr="00EF49CD" w:rsidRDefault="00D54BBE" w:rsidP="00D54BBE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</w:t>
            </w:r>
            <w:r>
              <w:rPr>
                <w:rFonts w:ascii="Arial" w:hAnsi="Arial" w:cs="Arial"/>
                <w:b/>
                <w:color w:val="0516BB"/>
                <w:sz w:val="20"/>
                <w:szCs w:val="20"/>
              </w:rPr>
              <w:t>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08786D" w:rsidRDefault="0008786D" w:rsidP="00876530">
            <w:pPr>
              <w:rPr>
                <w:b/>
              </w:rPr>
            </w:pPr>
          </w:p>
          <w:p w:rsidR="00AA151D" w:rsidRDefault="00AA151D" w:rsidP="00876530">
            <w:pPr>
              <w:rPr>
                <w:b/>
              </w:rPr>
            </w:pPr>
          </w:p>
          <w:p w:rsidR="00AA151D" w:rsidRDefault="00AA151D" w:rsidP="00876530">
            <w:pPr>
              <w:rPr>
                <w:b/>
              </w:rPr>
            </w:pPr>
          </w:p>
          <w:p w:rsidR="0008786D" w:rsidRDefault="00AA151D" w:rsidP="00876530">
            <w:pPr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540363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134620</wp:posOffset>
                  </wp:positionV>
                  <wp:extent cx="6090285" cy="7172325"/>
                  <wp:effectExtent l="38100" t="19050" r="24765" b="28575"/>
                  <wp:wrapNone/>
                  <wp:docPr id="55" name="Рисунок 54" descr="Лист 21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21 .bmp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0285" cy="7172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8786D" w:rsidRDefault="001678AB" w:rsidP="00876530">
            <w:pPr>
              <w:rPr>
                <w:b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071936" behindDoc="0" locked="0" layoutInCell="1" allowOverlap="1">
                      <wp:simplePos x="0" y="0"/>
                      <wp:positionH relativeFrom="column">
                        <wp:posOffset>193675</wp:posOffset>
                      </wp:positionH>
                      <wp:positionV relativeFrom="paragraph">
                        <wp:posOffset>31750</wp:posOffset>
                      </wp:positionV>
                      <wp:extent cx="607695" cy="222885"/>
                      <wp:effectExtent l="12700" t="12700" r="8255" b="12065"/>
                      <wp:wrapNone/>
                      <wp:docPr id="140" name="Rectangle 5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7695" cy="2228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AA151D" w:rsidRDefault="009E1784" w:rsidP="000A2953">
                                  <w:pP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AA151D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21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17" o:spid="_x0000_s1086" style="position:absolute;margin-left:15.25pt;margin-top:2.5pt;width:47.85pt;height:17.55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">
                      <v:textbox>
                        <w:txbxContent>
                          <w:p w:rsidR="009E1784" w:rsidRPr="00AA151D" w:rsidRDefault="009E1784" w:rsidP="000A2953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AA151D">
                              <w:rPr>
                                <w:b/>
                                <w:sz w:val="18"/>
                                <w:szCs w:val="18"/>
                              </w:rPr>
                              <w:t>Лист 21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08786D" w:rsidRDefault="0008786D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0A2953" w:rsidRPr="008319B3" w:rsidRDefault="000A2953" w:rsidP="000A2953">
            <w:pPr>
              <w:jc w:val="center"/>
              <w:rPr>
                <w:b/>
              </w:rPr>
            </w:pPr>
            <w:r>
              <w:rPr>
                <w:b/>
              </w:rPr>
              <w:t>Масштаб 1:</w:t>
            </w:r>
            <w:r w:rsidR="009E2656">
              <w:rPr>
                <w:b/>
              </w:rPr>
              <w:t>1500</w:t>
            </w:r>
          </w:p>
          <w:p w:rsidR="000A2953" w:rsidRDefault="000A2953" w:rsidP="000A2953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</w:p>
          <w:p w:rsidR="000A2953" w:rsidRPr="00DF5556" w:rsidRDefault="000A2953" w:rsidP="000A2953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0A2953" w:rsidRDefault="001678AB" w:rsidP="000A2953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66816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39" name="Rectangle 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12" o:spid="_x0000_s1026" style="position:absolute;margin-left:15.15pt;margin-top:1.1pt;width:18.6pt;height:8.6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ZJaJzpUCAAA2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0A2953">
              <w:rPr>
                <w:b/>
              </w:rPr>
              <w:t xml:space="preserve">             -- </w:t>
            </w:r>
            <w:r w:rsidR="000A2953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0A2953">
              <w:rPr>
                <w:sz w:val="21"/>
                <w:szCs w:val="21"/>
              </w:rPr>
              <w:t>та);</w:t>
            </w:r>
          </w:p>
          <w:p w:rsidR="000A2953" w:rsidRDefault="001678AB" w:rsidP="000A2953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069888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38" name="Rectangle 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15" o:spid="_x0000_s1026" style="position:absolute;margin-left:15pt;margin-top:2.65pt;width:18.6pt;height:8.6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2BkNcp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0A2953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0A2953" w:rsidRDefault="001678AB" w:rsidP="000A2953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6886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37" name="AutoShape 5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14" o:spid="_x0000_s1026" type="#_x0000_t32" style="position:absolute;margin-left:15pt;margin-top:7.85pt;width:18.75pt;height:.0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BpvIwPJgIAAEE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0A2953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0A2953" w:rsidRPr="00FC1DCC" w:rsidRDefault="001678AB" w:rsidP="000A2953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70912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36" name="AutoShape 5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16" o:spid="_x0000_s1026" type="#_x0000_t32" style="position:absolute;margin-left:15.4pt;margin-top:7.3pt;width:18.2pt;height:0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AlM48jIgIAAD8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0A2953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0A2953" w:rsidRDefault="001678AB" w:rsidP="000A2953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67840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35" name="Oval 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13" o:spid="_x0000_s1026" style="position:absolute;margin-left:15.55pt;margin-top:3.95pt;width:3.55pt;height:3.85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" fillcolor="black"/>
                  </w:pict>
                </mc:Fallback>
              </mc:AlternateContent>
            </w:r>
            <w:r w:rsidR="000A2953">
              <w:rPr>
                <w:sz w:val="21"/>
                <w:szCs w:val="21"/>
              </w:rPr>
              <w:t xml:space="preserve">       </w:t>
            </w:r>
            <w:r w:rsidR="000A2953">
              <w:rPr>
                <w:sz w:val="22"/>
                <w:szCs w:val="22"/>
              </w:rPr>
              <w:t xml:space="preserve"> </w:t>
            </w:r>
            <w:r w:rsidR="000A2953" w:rsidRPr="008246A4">
              <w:rPr>
                <w:sz w:val="22"/>
                <w:szCs w:val="22"/>
              </w:rPr>
              <w:t>н</w:t>
            </w:r>
            <w:proofErr w:type="gramStart"/>
            <w:r w:rsidR="000A2953" w:rsidRPr="008246A4">
              <w:rPr>
                <w:sz w:val="22"/>
                <w:szCs w:val="22"/>
              </w:rPr>
              <w:t>1</w:t>
            </w:r>
            <w:proofErr w:type="gramEnd"/>
            <w:r w:rsidR="000A2953">
              <w:rPr>
                <w:b/>
                <w:sz w:val="22"/>
                <w:szCs w:val="22"/>
              </w:rPr>
              <w:t xml:space="preserve"> </w:t>
            </w:r>
            <w:r w:rsidR="000A2953" w:rsidRPr="008246A4">
              <w:rPr>
                <w:b/>
                <w:sz w:val="22"/>
                <w:szCs w:val="22"/>
              </w:rPr>
              <w:t xml:space="preserve">--  </w:t>
            </w:r>
            <w:r w:rsidR="000A2953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0A2953" w:rsidRPr="00D55558" w:rsidRDefault="000A2953" w:rsidP="000A2953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AA151D">
              <w:rPr>
                <w:rFonts w:ascii="Arial" w:hAnsi="Arial" w:cs="Arial"/>
                <w:sz w:val="21"/>
                <w:szCs w:val="21"/>
              </w:rPr>
              <w:t>521</w:t>
            </w:r>
            <w:r>
              <w:rPr>
                <w:rFonts w:ascii="Arial" w:hAnsi="Arial" w:cs="Arial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 xml:space="preserve">– кадастровый номер земельного участка; </w:t>
            </w:r>
          </w:p>
          <w:p w:rsidR="000A2953" w:rsidRPr="00EF49CD" w:rsidRDefault="000A2953" w:rsidP="000A2953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</w:t>
            </w:r>
            <w:r>
              <w:rPr>
                <w:rFonts w:ascii="Arial" w:hAnsi="Arial" w:cs="Arial"/>
                <w:b/>
                <w:color w:val="0516BB"/>
                <w:sz w:val="20"/>
                <w:szCs w:val="20"/>
              </w:rPr>
              <w:t>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D54BBE" w:rsidRDefault="00D54BBE" w:rsidP="00876530">
            <w:pPr>
              <w:rPr>
                <w:b/>
              </w:rPr>
            </w:pPr>
          </w:p>
          <w:p w:rsidR="00AA151D" w:rsidRDefault="00AA151D" w:rsidP="00876530">
            <w:pPr>
              <w:rPr>
                <w:b/>
              </w:rPr>
            </w:pPr>
          </w:p>
          <w:p w:rsidR="00AA151D" w:rsidRDefault="00AA151D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AA151D" w:rsidP="00876530">
            <w:pPr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114300" distR="114300" simplePos="0" relativeHeight="251539338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-12065</wp:posOffset>
                  </wp:positionV>
                  <wp:extent cx="6093460" cy="7172325"/>
                  <wp:effectExtent l="38100" t="19050" r="21590" b="28575"/>
                  <wp:wrapNone/>
                  <wp:docPr id="56" name="Рисунок 55" descr="Лист 22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22 .bmp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3460" cy="7172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1678AB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80128" behindDoc="0" locked="0" layoutInCell="1" allowOverlap="1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54610</wp:posOffset>
                      </wp:positionV>
                      <wp:extent cx="687705" cy="233680"/>
                      <wp:effectExtent l="7620" t="6985" r="9525" b="6985"/>
                      <wp:wrapNone/>
                      <wp:docPr id="134" name="Rectangle 5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7705" cy="2336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AA151D" w:rsidRDefault="009E1784" w:rsidP="000A2953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AA151D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24" o:spid="_x0000_s1087" style="position:absolute;margin-left:14.85pt;margin-top:4.3pt;width:54.15pt;height:18.4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">
                      <v:textbox>
                        <w:txbxContent>
                          <w:p w:rsidR="009E1784" w:rsidRPr="00AA151D" w:rsidRDefault="009E1784" w:rsidP="000A2953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AA151D">
                              <w:rPr>
                                <w:b/>
                                <w:sz w:val="18"/>
                                <w:szCs w:val="18"/>
                              </w:rPr>
                              <w:t>Лист 22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0A2953" w:rsidRDefault="000A2953" w:rsidP="00AA151D">
            <w:pPr>
              <w:rPr>
                <w:b/>
              </w:rPr>
            </w:pPr>
          </w:p>
          <w:p w:rsidR="000A2953" w:rsidRPr="000A2953" w:rsidRDefault="009E2656" w:rsidP="000A2953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0A2953" w:rsidRDefault="000A2953" w:rsidP="000A2953">
            <w:pPr>
              <w:rPr>
                <w:b/>
                <w:sz w:val="22"/>
                <w:szCs w:val="22"/>
              </w:rPr>
            </w:pPr>
          </w:p>
          <w:p w:rsidR="000A2953" w:rsidRPr="00DF5556" w:rsidRDefault="000A2953" w:rsidP="000A2953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0A2953" w:rsidRDefault="001678AB" w:rsidP="000A2953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75008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33" name="Rectangle 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19" o:spid="_x0000_s1026" style="position:absolute;margin-left:15.15pt;margin-top:1.1pt;width:18.6pt;height:8.6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dt3FPpUCAAA2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0A2953">
              <w:rPr>
                <w:b/>
              </w:rPr>
              <w:t xml:space="preserve">             -- </w:t>
            </w:r>
            <w:r w:rsidR="000A2953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0A2953">
              <w:rPr>
                <w:sz w:val="21"/>
                <w:szCs w:val="21"/>
              </w:rPr>
              <w:t>та);</w:t>
            </w:r>
          </w:p>
          <w:p w:rsidR="000A2953" w:rsidRDefault="001678AB" w:rsidP="000A2953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07808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32" name="Rectangle 5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22" o:spid="_x0000_s1026" style="position:absolute;margin-left:15pt;margin-top:2.65pt;width:18.6pt;height:8.6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ypmnvZ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0A2953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0A2953" w:rsidRDefault="001678AB" w:rsidP="000A2953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77056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31" name="AutoShape 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21" o:spid="_x0000_s1026" type="#_x0000_t32" style="position:absolute;margin-left:15pt;margin-top:7.85pt;width:18.75pt;height:.05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" strokecolor="#0516bb" strokeweight="1.5pt"/>
                  </w:pict>
                </mc:Fallback>
              </mc:AlternateContent>
            </w:r>
            <w:r w:rsidR="000A2953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0A2953" w:rsidRPr="00FC1DCC" w:rsidRDefault="001678AB" w:rsidP="000A2953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79104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30" name="AutoShape 5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23" o:spid="_x0000_s1026" type="#_x0000_t32" style="position:absolute;margin-left:15.4pt;margin-top:7.3pt;width:18.2pt;height:0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" strokecolor="blue" strokeweight="1.5pt"/>
                  </w:pict>
                </mc:Fallback>
              </mc:AlternateContent>
            </w:r>
            <w:r w:rsidR="000A2953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0A2953" w:rsidRDefault="001678AB" w:rsidP="000A2953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76032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29" name="Oval 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20" o:spid="_x0000_s1026" style="position:absolute;margin-left:15.55pt;margin-top:3.95pt;width:3.55pt;height:3.85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" fillcolor="black"/>
                  </w:pict>
                </mc:Fallback>
              </mc:AlternateContent>
            </w:r>
            <w:r w:rsidR="000A2953">
              <w:rPr>
                <w:sz w:val="21"/>
                <w:szCs w:val="21"/>
              </w:rPr>
              <w:t xml:space="preserve">       </w:t>
            </w:r>
            <w:r w:rsidR="000A2953">
              <w:rPr>
                <w:sz w:val="22"/>
                <w:szCs w:val="22"/>
              </w:rPr>
              <w:t xml:space="preserve"> </w:t>
            </w:r>
            <w:r w:rsidR="000A2953" w:rsidRPr="008246A4">
              <w:rPr>
                <w:sz w:val="22"/>
                <w:szCs w:val="22"/>
              </w:rPr>
              <w:t>н</w:t>
            </w:r>
            <w:proofErr w:type="gramStart"/>
            <w:r w:rsidR="000A2953" w:rsidRPr="008246A4">
              <w:rPr>
                <w:sz w:val="22"/>
                <w:szCs w:val="22"/>
              </w:rPr>
              <w:t>1</w:t>
            </w:r>
            <w:proofErr w:type="gramEnd"/>
            <w:r w:rsidR="000A2953">
              <w:rPr>
                <w:b/>
                <w:sz w:val="22"/>
                <w:szCs w:val="22"/>
              </w:rPr>
              <w:t xml:space="preserve"> </w:t>
            </w:r>
            <w:r w:rsidR="000A2953" w:rsidRPr="008246A4">
              <w:rPr>
                <w:b/>
                <w:sz w:val="22"/>
                <w:szCs w:val="22"/>
              </w:rPr>
              <w:t xml:space="preserve">--  </w:t>
            </w:r>
            <w:r w:rsidR="000A2953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0A2953" w:rsidRPr="00D55558" w:rsidRDefault="000A2953" w:rsidP="000A2953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AA151D">
              <w:rPr>
                <w:rFonts w:ascii="Arial" w:hAnsi="Arial" w:cs="Arial"/>
                <w:sz w:val="21"/>
                <w:szCs w:val="21"/>
              </w:rPr>
              <w:t>794</w:t>
            </w:r>
            <w:r>
              <w:rPr>
                <w:rFonts w:ascii="Arial" w:hAnsi="Arial" w:cs="Arial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 xml:space="preserve">– кадастровый номер земельного участка; </w:t>
            </w:r>
          </w:p>
          <w:p w:rsidR="000A2953" w:rsidRPr="00EF49CD" w:rsidRDefault="000A2953" w:rsidP="000A2953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</w:t>
            </w:r>
            <w:r>
              <w:rPr>
                <w:rFonts w:ascii="Arial" w:hAnsi="Arial" w:cs="Arial"/>
                <w:b/>
                <w:color w:val="0516BB"/>
                <w:sz w:val="20"/>
                <w:szCs w:val="20"/>
              </w:rPr>
              <w:t>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0A2953" w:rsidRDefault="000A2953" w:rsidP="00876530">
            <w:pPr>
              <w:rPr>
                <w:b/>
              </w:rPr>
            </w:pPr>
          </w:p>
          <w:p w:rsidR="002D3E96" w:rsidRDefault="002D3E96" w:rsidP="00876530">
            <w:pPr>
              <w:rPr>
                <w:b/>
                <w:noProof/>
              </w:rPr>
            </w:pPr>
          </w:p>
          <w:p w:rsidR="00AA151D" w:rsidRDefault="00AA151D" w:rsidP="00876530">
            <w:pPr>
              <w:rPr>
                <w:b/>
                <w:noProof/>
              </w:rPr>
            </w:pPr>
          </w:p>
          <w:p w:rsidR="00AA151D" w:rsidRDefault="002A4DAA" w:rsidP="00876530">
            <w:pPr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538313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134620</wp:posOffset>
                  </wp:positionV>
                  <wp:extent cx="6096000" cy="7172325"/>
                  <wp:effectExtent l="38100" t="19050" r="19050" b="28575"/>
                  <wp:wrapNone/>
                  <wp:docPr id="57" name="Рисунок 56" descr="Лист 23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23 .bmp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7172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A2953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89344" behindDoc="0" locked="0" layoutInCell="1" allowOverlap="1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73660</wp:posOffset>
                      </wp:positionV>
                      <wp:extent cx="702945" cy="257175"/>
                      <wp:effectExtent l="7620" t="6985" r="13335" b="12065"/>
                      <wp:wrapNone/>
                      <wp:docPr id="128" name="Rectangle 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2945" cy="257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2A4DAA" w:rsidRDefault="009E1784" w:rsidP="00F0456A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2A4DAA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31" o:spid="_x0000_s1088" style="position:absolute;margin-left:14.85pt;margin-top:5.8pt;width:55.35pt;height:20.25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">
                      <v:textbox>
                        <w:txbxContent>
                          <w:p w:rsidR="009E1784" w:rsidRPr="002A4DAA" w:rsidRDefault="009E1784" w:rsidP="00F0456A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2A4DAA">
                              <w:rPr>
                                <w:b/>
                                <w:sz w:val="18"/>
                                <w:szCs w:val="18"/>
                              </w:rPr>
                              <w:t>Лист 23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0A2953" w:rsidRDefault="000A2953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D54BBE" w:rsidRDefault="00D54BBE" w:rsidP="00876530">
            <w:pPr>
              <w:rPr>
                <w:b/>
              </w:rPr>
            </w:pPr>
          </w:p>
          <w:p w:rsidR="0008786D" w:rsidRDefault="0008786D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2D3E96" w:rsidRDefault="002D3E96" w:rsidP="002D3E96">
            <w:pPr>
              <w:rPr>
                <w:b/>
              </w:rPr>
            </w:pPr>
          </w:p>
          <w:p w:rsidR="00F0456A" w:rsidRPr="002D3E96" w:rsidRDefault="009E2656" w:rsidP="002D3E96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2D3E96" w:rsidRDefault="00F0456A" w:rsidP="00F0456A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</w:p>
          <w:p w:rsidR="00F0456A" w:rsidRPr="00DF5556" w:rsidRDefault="00F0456A" w:rsidP="00F0456A">
            <w:pPr>
              <w:rPr>
                <w:b/>
                <w:sz w:val="22"/>
                <w:szCs w:val="22"/>
              </w:rPr>
            </w:pP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F0456A" w:rsidRDefault="001678AB" w:rsidP="00F0456A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84224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27" name="Rectangle 5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26" o:spid="_x0000_s1026" style="position:absolute;margin-left:15.15pt;margin-top:1.1pt;width:18.6pt;height:8.6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5796apUCAAA2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F0456A">
              <w:rPr>
                <w:b/>
              </w:rPr>
              <w:t xml:space="preserve">             -- </w:t>
            </w:r>
            <w:r w:rsidR="00F0456A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F0456A">
              <w:rPr>
                <w:sz w:val="21"/>
                <w:szCs w:val="21"/>
              </w:rPr>
              <w:t>та);</w:t>
            </w:r>
          </w:p>
          <w:p w:rsidR="00F0456A" w:rsidRDefault="001678AB" w:rsidP="00F0456A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087296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26" name="Rectangle 5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29" o:spid="_x0000_s1026" style="position:absolute;margin-left:15pt;margin-top:2.65pt;width:18.6pt;height:8.6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D9F4s5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F0456A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F0456A" w:rsidRDefault="001678AB" w:rsidP="00F0456A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86272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25" name="AutoShape 5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28" o:spid="_x0000_s1026" type="#_x0000_t32" style="position:absolute;margin-left:15pt;margin-top:7.85pt;width:18.75pt;height:.05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" strokecolor="#0516bb" strokeweight="1.5pt"/>
                  </w:pict>
                </mc:Fallback>
              </mc:AlternateContent>
            </w:r>
            <w:r w:rsidR="00F0456A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F0456A" w:rsidRPr="00FC1DCC" w:rsidRDefault="001678AB" w:rsidP="00F0456A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88320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24" name="AutoShape 5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30" o:spid="_x0000_s1026" type="#_x0000_t32" style="position:absolute;margin-left:15.4pt;margin-top:7.3pt;width:18.2pt;height:0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BKBZT4IgIAAD8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F0456A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F0456A" w:rsidRDefault="001678AB" w:rsidP="00F0456A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85248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23" name="Oval 5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27" o:spid="_x0000_s1026" style="position:absolute;margin-left:15.55pt;margin-top:3.95pt;width:3.55pt;height:3.85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" fillcolor="black"/>
                  </w:pict>
                </mc:Fallback>
              </mc:AlternateContent>
            </w:r>
            <w:r w:rsidR="00F0456A">
              <w:rPr>
                <w:sz w:val="21"/>
                <w:szCs w:val="21"/>
              </w:rPr>
              <w:t xml:space="preserve">       </w:t>
            </w:r>
            <w:r w:rsidR="00F0456A">
              <w:rPr>
                <w:sz w:val="22"/>
                <w:szCs w:val="22"/>
              </w:rPr>
              <w:t xml:space="preserve"> </w:t>
            </w:r>
            <w:r w:rsidR="00F0456A" w:rsidRPr="008246A4">
              <w:rPr>
                <w:sz w:val="22"/>
                <w:szCs w:val="22"/>
              </w:rPr>
              <w:t>н</w:t>
            </w:r>
            <w:proofErr w:type="gramStart"/>
            <w:r w:rsidR="00F0456A" w:rsidRPr="008246A4">
              <w:rPr>
                <w:sz w:val="22"/>
                <w:szCs w:val="22"/>
              </w:rPr>
              <w:t>1</w:t>
            </w:r>
            <w:proofErr w:type="gramEnd"/>
            <w:r w:rsidR="00F0456A">
              <w:rPr>
                <w:b/>
                <w:sz w:val="22"/>
                <w:szCs w:val="22"/>
              </w:rPr>
              <w:t xml:space="preserve"> </w:t>
            </w:r>
            <w:r w:rsidR="00F0456A" w:rsidRPr="008246A4">
              <w:rPr>
                <w:b/>
                <w:sz w:val="22"/>
                <w:szCs w:val="22"/>
              </w:rPr>
              <w:t xml:space="preserve">--  </w:t>
            </w:r>
            <w:r w:rsidR="00F0456A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F0456A" w:rsidRPr="00D55558" w:rsidRDefault="00F0456A" w:rsidP="00F0456A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2A4DAA">
              <w:rPr>
                <w:rFonts w:ascii="Arial" w:hAnsi="Arial" w:cs="Arial"/>
                <w:sz w:val="21"/>
                <w:szCs w:val="21"/>
              </w:rPr>
              <w:t xml:space="preserve">422 </w:t>
            </w:r>
            <w:r>
              <w:rPr>
                <w:rFonts w:ascii="Arial" w:hAnsi="Arial" w:cs="Arial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 xml:space="preserve">– кадастровый номер земельного участка; </w:t>
            </w:r>
          </w:p>
          <w:p w:rsidR="00F0456A" w:rsidRPr="00EF49CD" w:rsidRDefault="00F0456A" w:rsidP="00F0456A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</w:t>
            </w:r>
            <w:r>
              <w:rPr>
                <w:rFonts w:ascii="Arial" w:hAnsi="Arial" w:cs="Arial"/>
                <w:b/>
                <w:color w:val="0516BB"/>
                <w:sz w:val="20"/>
                <w:szCs w:val="20"/>
              </w:rPr>
              <w:t>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F0456A" w:rsidRDefault="00F0456A" w:rsidP="00876530">
            <w:pPr>
              <w:rPr>
                <w:b/>
              </w:rPr>
            </w:pPr>
          </w:p>
          <w:p w:rsidR="002A4DAA" w:rsidRDefault="002A4DAA" w:rsidP="00876530">
            <w:pPr>
              <w:rPr>
                <w:b/>
              </w:rPr>
            </w:pPr>
          </w:p>
          <w:p w:rsidR="002A4DAA" w:rsidRDefault="002A4DA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96512" behindDoc="0" locked="0" layoutInCell="1" allowOverlap="1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64135</wp:posOffset>
                      </wp:positionV>
                      <wp:extent cx="617220" cy="238125"/>
                      <wp:effectExtent l="7620" t="6985" r="13335" b="12065"/>
                      <wp:wrapNone/>
                      <wp:docPr id="122" name="Rectangle 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7220" cy="238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285303" w:rsidRDefault="009E1784" w:rsidP="00B32925">
                                  <w:pP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285303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37" o:spid="_x0000_s1089" style="position:absolute;margin-left:14.85pt;margin-top:5.05pt;width:48.6pt;height:18.7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">
                      <v:textbox>
                        <w:txbxContent>
                          <w:p w:rsidR="009E1784" w:rsidRPr="00285303" w:rsidRDefault="009E1784" w:rsidP="00B32925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285303">
                              <w:rPr>
                                <w:b/>
                                <w:sz w:val="18"/>
                                <w:szCs w:val="18"/>
                              </w:rPr>
                              <w:t>Лист 24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285303">
              <w:rPr>
                <w:b/>
                <w:noProof/>
              </w:rPr>
              <w:drawing>
                <wp:anchor distT="0" distB="0" distL="114300" distR="114300" simplePos="0" relativeHeight="251537288" behindDoc="0" locked="0" layoutInCell="1" allowOverlap="1">
                  <wp:simplePos x="0" y="0"/>
                  <wp:positionH relativeFrom="column">
                    <wp:posOffset>53340</wp:posOffset>
                  </wp:positionH>
                  <wp:positionV relativeFrom="paragraph">
                    <wp:posOffset>-2540</wp:posOffset>
                  </wp:positionV>
                  <wp:extent cx="6105525" cy="7181850"/>
                  <wp:effectExtent l="19050" t="19050" r="28575" b="19050"/>
                  <wp:wrapNone/>
                  <wp:docPr id="58" name="Рисунок 57" descr="Лист 24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24 .bmp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5525" cy="71818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Pr="000A2953" w:rsidRDefault="009E2656" w:rsidP="00F0456A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F0456A" w:rsidRDefault="00F0456A" w:rsidP="00F0456A">
            <w:pPr>
              <w:rPr>
                <w:b/>
                <w:sz w:val="22"/>
                <w:szCs w:val="22"/>
              </w:rPr>
            </w:pPr>
          </w:p>
          <w:p w:rsidR="00F0456A" w:rsidRPr="00DF5556" w:rsidRDefault="00F0456A" w:rsidP="00F0456A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F0456A" w:rsidRDefault="001678AB" w:rsidP="00F0456A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091392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21" name="Rectangle 5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32" o:spid="_x0000_s1026" style="position:absolute;margin-left:15.15pt;margin-top:1.1pt;width:18.6pt;height:8.6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KN799ZUCAAA2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F0456A">
              <w:rPr>
                <w:b/>
              </w:rPr>
              <w:t xml:space="preserve">             -- </w:t>
            </w:r>
            <w:r w:rsidR="00F0456A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F0456A">
              <w:rPr>
                <w:sz w:val="21"/>
                <w:szCs w:val="21"/>
              </w:rPr>
              <w:t>та);</w:t>
            </w:r>
          </w:p>
          <w:p w:rsidR="00F0456A" w:rsidRDefault="001678AB" w:rsidP="00F0456A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09446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20" name="Rectangle 5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35" o:spid="_x0000_s1026" style="position:absolute;margin-left:15pt;margin-top:2.65pt;width:18.6pt;height:8.6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" filled="f" fillcolor="black [3213]" strokecolor="#974706 [1609]" strokeweight="1.5pt"/>
                  </w:pict>
                </mc:Fallback>
              </mc:AlternateContent>
            </w:r>
            <w:r w:rsidR="00F0456A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F0456A" w:rsidRDefault="001678AB" w:rsidP="00F0456A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9344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19" name="AutoShape 5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34" o:spid="_x0000_s1026" type="#_x0000_t32" style="position:absolute;margin-left:15pt;margin-top:7.85pt;width:18.75pt;height:.05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" strokecolor="#0516bb" strokeweight="1.5pt"/>
                  </w:pict>
                </mc:Fallback>
              </mc:AlternateContent>
            </w:r>
            <w:r w:rsidR="00F0456A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F0456A" w:rsidRPr="00FC1DCC" w:rsidRDefault="001678AB" w:rsidP="00F0456A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095488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18" name="AutoShape 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36" o:spid="_x0000_s1026" type="#_x0000_t32" style="position:absolute;margin-left:15.4pt;margin-top:7.3pt;width:18.2pt;height:0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" strokecolor="blue" strokeweight="1.5pt"/>
                  </w:pict>
                </mc:Fallback>
              </mc:AlternateContent>
            </w:r>
            <w:r w:rsidR="00F0456A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F0456A" w:rsidRDefault="001678AB" w:rsidP="00F0456A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092416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17" name="Oval 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33" o:spid="_x0000_s1026" style="position:absolute;margin-left:15.55pt;margin-top:3.95pt;width:3.55pt;height:3.85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" fillcolor="black"/>
                  </w:pict>
                </mc:Fallback>
              </mc:AlternateContent>
            </w:r>
            <w:r w:rsidR="00F0456A">
              <w:rPr>
                <w:sz w:val="21"/>
                <w:szCs w:val="21"/>
              </w:rPr>
              <w:t xml:space="preserve">       </w:t>
            </w:r>
            <w:r w:rsidR="00F0456A">
              <w:rPr>
                <w:sz w:val="22"/>
                <w:szCs w:val="22"/>
              </w:rPr>
              <w:t xml:space="preserve"> </w:t>
            </w:r>
            <w:r w:rsidR="00F0456A" w:rsidRPr="008246A4">
              <w:rPr>
                <w:sz w:val="22"/>
                <w:szCs w:val="22"/>
              </w:rPr>
              <w:t>н</w:t>
            </w:r>
            <w:proofErr w:type="gramStart"/>
            <w:r w:rsidR="00F0456A" w:rsidRPr="008246A4">
              <w:rPr>
                <w:sz w:val="22"/>
                <w:szCs w:val="22"/>
              </w:rPr>
              <w:t>1</w:t>
            </w:r>
            <w:proofErr w:type="gramEnd"/>
            <w:r w:rsidR="00F0456A">
              <w:rPr>
                <w:b/>
                <w:sz w:val="22"/>
                <w:szCs w:val="22"/>
              </w:rPr>
              <w:t xml:space="preserve"> </w:t>
            </w:r>
            <w:r w:rsidR="00F0456A" w:rsidRPr="008246A4">
              <w:rPr>
                <w:b/>
                <w:sz w:val="22"/>
                <w:szCs w:val="22"/>
              </w:rPr>
              <w:t xml:space="preserve">--  </w:t>
            </w:r>
            <w:r w:rsidR="00F0456A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F0456A" w:rsidRPr="00D55558" w:rsidRDefault="00F0456A" w:rsidP="00F0456A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285303">
              <w:rPr>
                <w:rFonts w:ascii="Arial" w:hAnsi="Arial" w:cs="Arial"/>
                <w:sz w:val="21"/>
                <w:szCs w:val="21"/>
              </w:rPr>
              <w:t>291 -</w:t>
            </w:r>
            <w:r>
              <w:rPr>
                <w:sz w:val="21"/>
                <w:szCs w:val="21"/>
              </w:rPr>
              <w:t xml:space="preserve">– кадастровый номер земельного участка; </w:t>
            </w:r>
          </w:p>
          <w:p w:rsidR="00F0456A" w:rsidRPr="00EF49CD" w:rsidRDefault="00F0456A" w:rsidP="00F0456A">
            <w:pPr>
              <w:rPr>
                <w:b/>
              </w:rPr>
            </w:pPr>
            <w:r>
              <w:rPr>
                <w:b/>
              </w:rPr>
              <w:t xml:space="preserve">    </w:t>
            </w:r>
            <w:r w:rsidR="00285303">
              <w:rPr>
                <w:b/>
              </w:rPr>
              <w:t xml:space="preserve"> </w:t>
            </w:r>
            <w:r>
              <w:rPr>
                <w:b/>
              </w:rPr>
              <w:t xml:space="preserve">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</w:t>
            </w:r>
            <w:r>
              <w:rPr>
                <w:rFonts w:ascii="Arial" w:hAnsi="Arial" w:cs="Arial"/>
                <w:b/>
                <w:color w:val="0516BB"/>
                <w:sz w:val="20"/>
                <w:szCs w:val="20"/>
              </w:rPr>
              <w:t>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F0456A" w:rsidRDefault="00F0456A" w:rsidP="00876530">
            <w:pPr>
              <w:rPr>
                <w:b/>
              </w:rPr>
            </w:pPr>
          </w:p>
          <w:p w:rsidR="00285303" w:rsidRDefault="00285303" w:rsidP="00876530">
            <w:pPr>
              <w:rPr>
                <w:b/>
              </w:rPr>
            </w:pPr>
          </w:p>
          <w:p w:rsidR="00285303" w:rsidRDefault="00285303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05728" behindDoc="0" locked="0" layoutInCell="1" allowOverlap="1">
                      <wp:simplePos x="0" y="0"/>
                      <wp:positionH relativeFrom="column">
                        <wp:posOffset>130175</wp:posOffset>
                      </wp:positionH>
                      <wp:positionV relativeFrom="paragraph">
                        <wp:posOffset>69850</wp:posOffset>
                      </wp:positionV>
                      <wp:extent cx="601345" cy="237490"/>
                      <wp:effectExtent l="6350" t="12700" r="11430" b="6985"/>
                      <wp:wrapNone/>
                      <wp:docPr id="116" name="Rectangle 5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1345" cy="2374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285303" w:rsidRDefault="009E1784">
                                  <w:pP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285303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45" o:spid="_x0000_s1090" style="position:absolute;margin-left:10.25pt;margin-top:5.5pt;width:47.35pt;height:18.7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">
                      <v:textbox>
                        <w:txbxContent>
                          <w:p w:rsidR="009E1784" w:rsidRPr="00285303" w:rsidRDefault="009E1784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285303">
                              <w:rPr>
                                <w:b/>
                                <w:sz w:val="18"/>
                                <w:szCs w:val="18"/>
                              </w:rPr>
                              <w:t>Лист 25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285303">
              <w:rPr>
                <w:b/>
                <w:noProof/>
              </w:rPr>
              <w:drawing>
                <wp:anchor distT="0" distB="0" distL="114300" distR="114300" simplePos="0" relativeHeight="251536263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-2540</wp:posOffset>
                  </wp:positionV>
                  <wp:extent cx="6108700" cy="7181850"/>
                  <wp:effectExtent l="19050" t="19050" r="25400" b="19050"/>
                  <wp:wrapNone/>
                  <wp:docPr id="63" name="Рисунок 62" descr="Лист 25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25 .bmp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8700" cy="71818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E43C53" w:rsidRDefault="00E43C53" w:rsidP="00285303">
            <w:pPr>
              <w:rPr>
                <w:b/>
              </w:rPr>
            </w:pPr>
          </w:p>
          <w:p w:rsidR="00B32925" w:rsidRPr="00E43C53" w:rsidRDefault="009E2656" w:rsidP="00E43C53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B32925" w:rsidRPr="00DF5556" w:rsidRDefault="00B32925" w:rsidP="00B32925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B32925" w:rsidRDefault="001678AB" w:rsidP="00B32925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00608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15" name="Rectangle 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40" o:spid="_x0000_s1026" style="position:absolute;margin-left:15.15pt;margin-top:1.1pt;width:18.6pt;height:8.6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" filled="f" fillcolor="black [3213]" strokecolor="#f39" strokeweight="1.5pt"/>
                  </w:pict>
                </mc:Fallback>
              </mc:AlternateContent>
            </w:r>
            <w:r w:rsidR="00B32925">
              <w:rPr>
                <w:b/>
              </w:rPr>
              <w:t xml:space="preserve">             -- </w:t>
            </w:r>
            <w:r w:rsidR="00B32925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B32925">
              <w:rPr>
                <w:sz w:val="21"/>
                <w:szCs w:val="21"/>
              </w:rPr>
              <w:t>та);</w:t>
            </w:r>
          </w:p>
          <w:p w:rsidR="00B32925" w:rsidRDefault="001678AB" w:rsidP="00B32925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10368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14" name="Rectangle 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43" o:spid="_x0000_s1026" style="position:absolute;margin-left:15pt;margin-top:2.65pt;width:18.6pt;height:8.6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" filled="f" fillcolor="black [3213]" strokecolor="#974706 [1609]" strokeweight="1.5pt"/>
                  </w:pict>
                </mc:Fallback>
              </mc:AlternateContent>
            </w:r>
            <w:r w:rsidR="00B32925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B32925" w:rsidRDefault="001678AB" w:rsidP="00B32925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02656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13" name="AutoShape 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42" o:spid="_x0000_s1026" type="#_x0000_t32" style="position:absolute;margin-left:15pt;margin-top:7.85pt;width:18.75pt;height:.05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Dw24jYJgIAAEE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B32925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B32925" w:rsidRPr="00FC1DCC" w:rsidRDefault="001678AB" w:rsidP="00B32925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04704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12" name="AutoShape 5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44" o:spid="_x0000_s1026" type="#_x0000_t32" style="position:absolute;margin-left:15.4pt;margin-top:7.3pt;width:18.2pt;height:0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" strokecolor="blue" strokeweight="1.5pt"/>
                  </w:pict>
                </mc:Fallback>
              </mc:AlternateContent>
            </w:r>
            <w:r w:rsidR="00B32925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B32925" w:rsidRDefault="001678AB" w:rsidP="00B32925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01632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11" name="Oval 5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41" o:spid="_x0000_s1026" style="position:absolute;margin-left:15.55pt;margin-top:3.95pt;width:3.55pt;height:3.85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" fillcolor="black"/>
                  </w:pict>
                </mc:Fallback>
              </mc:AlternateContent>
            </w:r>
            <w:r w:rsidR="00B32925">
              <w:rPr>
                <w:sz w:val="21"/>
                <w:szCs w:val="21"/>
              </w:rPr>
              <w:t xml:space="preserve">       </w:t>
            </w:r>
            <w:r w:rsidR="00B32925">
              <w:rPr>
                <w:sz w:val="22"/>
                <w:szCs w:val="22"/>
              </w:rPr>
              <w:t xml:space="preserve"> </w:t>
            </w:r>
            <w:r w:rsidR="00B32925" w:rsidRPr="008246A4">
              <w:rPr>
                <w:sz w:val="22"/>
                <w:szCs w:val="22"/>
              </w:rPr>
              <w:t>н</w:t>
            </w:r>
            <w:proofErr w:type="gramStart"/>
            <w:r w:rsidR="00B32925" w:rsidRPr="008246A4">
              <w:rPr>
                <w:sz w:val="22"/>
                <w:szCs w:val="22"/>
              </w:rPr>
              <w:t>1</w:t>
            </w:r>
            <w:proofErr w:type="gramEnd"/>
            <w:r w:rsidR="00B32925">
              <w:rPr>
                <w:b/>
                <w:sz w:val="22"/>
                <w:szCs w:val="22"/>
              </w:rPr>
              <w:t xml:space="preserve"> </w:t>
            </w:r>
            <w:r w:rsidR="00B32925" w:rsidRPr="008246A4">
              <w:rPr>
                <w:b/>
                <w:sz w:val="22"/>
                <w:szCs w:val="22"/>
              </w:rPr>
              <w:t xml:space="preserve">--  </w:t>
            </w:r>
            <w:r w:rsidR="00B32925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B32925" w:rsidRPr="00D55558" w:rsidRDefault="00B32925" w:rsidP="00B32925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285303">
              <w:rPr>
                <w:rFonts w:ascii="Arial" w:hAnsi="Arial" w:cs="Arial"/>
                <w:sz w:val="21"/>
                <w:szCs w:val="21"/>
              </w:rPr>
              <w:t xml:space="preserve">347 </w:t>
            </w:r>
            <w:r>
              <w:rPr>
                <w:sz w:val="21"/>
                <w:szCs w:val="21"/>
              </w:rPr>
              <w:t xml:space="preserve">– кадастровый номер земельного участка; </w:t>
            </w:r>
          </w:p>
          <w:p w:rsidR="00B32925" w:rsidRPr="00EF49CD" w:rsidRDefault="00B32925" w:rsidP="00B32925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</w:t>
            </w:r>
            <w:r>
              <w:rPr>
                <w:rFonts w:ascii="Arial" w:hAnsi="Arial" w:cs="Arial"/>
                <w:b/>
                <w:color w:val="0516BB"/>
                <w:sz w:val="20"/>
                <w:szCs w:val="20"/>
              </w:rPr>
              <w:t>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285303" w:rsidRDefault="00285303" w:rsidP="00876530">
            <w:pPr>
              <w:rPr>
                <w:b/>
              </w:rPr>
            </w:pPr>
          </w:p>
          <w:p w:rsidR="00F0456A" w:rsidRDefault="00285303" w:rsidP="00876530">
            <w:pPr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535238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134620</wp:posOffset>
                  </wp:positionV>
                  <wp:extent cx="6115050" cy="7191375"/>
                  <wp:effectExtent l="19050" t="19050" r="19050" b="28575"/>
                  <wp:wrapNone/>
                  <wp:docPr id="65" name="Рисунок 64" descr="Лист 26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26 .bmp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71913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456A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12896" behindDoc="0" locked="0" layoutInCell="1" allowOverlap="1">
                      <wp:simplePos x="0" y="0"/>
                      <wp:positionH relativeFrom="column">
                        <wp:posOffset>184785</wp:posOffset>
                      </wp:positionH>
                      <wp:positionV relativeFrom="paragraph">
                        <wp:posOffset>64135</wp:posOffset>
                      </wp:positionV>
                      <wp:extent cx="643890" cy="228600"/>
                      <wp:effectExtent l="13335" t="6985" r="9525" b="12065"/>
                      <wp:wrapNone/>
                      <wp:docPr id="110" name="Rectangle 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3890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285303" w:rsidRDefault="009E1784" w:rsidP="00045A21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285303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26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52" o:spid="_x0000_s1091" style="position:absolute;margin-left:14.55pt;margin-top:5.05pt;width:50.7pt;height:18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">
                      <v:textbox>
                        <w:txbxContent>
                          <w:p w:rsidR="009E1784" w:rsidRPr="00285303" w:rsidRDefault="009E1784" w:rsidP="00045A21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285303">
                              <w:rPr>
                                <w:b/>
                                <w:sz w:val="18"/>
                                <w:szCs w:val="18"/>
                              </w:rPr>
                              <w:t>Лист 26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Pr="000A2953" w:rsidRDefault="009E2656" w:rsidP="00045A21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045A21" w:rsidRDefault="00045A21" w:rsidP="00045A21">
            <w:pPr>
              <w:rPr>
                <w:b/>
                <w:sz w:val="22"/>
                <w:szCs w:val="22"/>
              </w:rPr>
            </w:pPr>
          </w:p>
          <w:p w:rsidR="00045A21" w:rsidRPr="00DF5556" w:rsidRDefault="00045A21" w:rsidP="00045A21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045A21" w:rsidRDefault="001678AB" w:rsidP="00045A21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07776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09" name="Rectangle 5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47" o:spid="_x0000_s1026" style="position:absolute;margin-left:15.15pt;margin-top:1.1pt;width:18.6pt;height:8.6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" filled="f" fillcolor="black [3213]" strokecolor="#f39" strokeweight="1.5pt"/>
                  </w:pict>
                </mc:Fallback>
              </mc:AlternateContent>
            </w:r>
            <w:r w:rsidR="00045A21">
              <w:rPr>
                <w:b/>
              </w:rPr>
              <w:t xml:space="preserve">             -- </w:t>
            </w:r>
            <w:r w:rsidR="00045A21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045A21">
              <w:rPr>
                <w:sz w:val="21"/>
                <w:szCs w:val="21"/>
              </w:rPr>
              <w:t>та);</w:t>
            </w:r>
          </w:p>
          <w:p w:rsidR="00045A21" w:rsidRDefault="001678AB" w:rsidP="00045A21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110848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08" name="Rectangle 5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50" o:spid="_x0000_s1026" style="position:absolute;margin-left:15pt;margin-top:2.65pt;width:18.6pt;height:8.6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" filled="f" fillcolor="black [3213]" strokecolor="#974706 [1609]" strokeweight="1.5pt"/>
                  </w:pict>
                </mc:Fallback>
              </mc:AlternateContent>
            </w:r>
            <w:r w:rsidR="00045A21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045A21" w:rsidRDefault="001678AB" w:rsidP="00045A21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0982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07" name="AutoShape 5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49" o:spid="_x0000_s1026" type="#_x0000_t32" style="position:absolute;margin-left:15pt;margin-top:7.85pt;width:18.75pt;height:.0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CjcWJ3JgIAAEE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045A21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045A21" w:rsidRPr="00FC1DCC" w:rsidRDefault="001678AB" w:rsidP="00045A21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11872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06" name="AutoShape 5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51" o:spid="_x0000_s1026" type="#_x0000_t32" style="position:absolute;margin-left:15.4pt;margin-top:7.3pt;width:18.2pt;height:0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" strokecolor="blue" strokeweight="1.5pt"/>
                  </w:pict>
                </mc:Fallback>
              </mc:AlternateContent>
            </w:r>
            <w:r w:rsidR="00045A21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045A21" w:rsidRDefault="001678AB" w:rsidP="00045A21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08800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05" name="Oval 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48" o:spid="_x0000_s1026" style="position:absolute;margin-left:15.55pt;margin-top:3.95pt;width:3.55pt;height:3.85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" fillcolor="black"/>
                  </w:pict>
                </mc:Fallback>
              </mc:AlternateContent>
            </w:r>
            <w:r w:rsidR="00045A21">
              <w:rPr>
                <w:sz w:val="21"/>
                <w:szCs w:val="21"/>
              </w:rPr>
              <w:t xml:space="preserve">       </w:t>
            </w:r>
            <w:r w:rsidR="00045A21">
              <w:rPr>
                <w:sz w:val="22"/>
                <w:szCs w:val="22"/>
              </w:rPr>
              <w:t xml:space="preserve"> </w:t>
            </w:r>
            <w:r w:rsidR="00045A21" w:rsidRPr="008246A4">
              <w:rPr>
                <w:sz w:val="22"/>
                <w:szCs w:val="22"/>
              </w:rPr>
              <w:t>н</w:t>
            </w:r>
            <w:proofErr w:type="gramStart"/>
            <w:r w:rsidR="00045A21" w:rsidRPr="008246A4">
              <w:rPr>
                <w:sz w:val="22"/>
                <w:szCs w:val="22"/>
              </w:rPr>
              <w:t>1</w:t>
            </w:r>
            <w:proofErr w:type="gramEnd"/>
            <w:r w:rsidR="00045A21">
              <w:rPr>
                <w:b/>
                <w:sz w:val="22"/>
                <w:szCs w:val="22"/>
              </w:rPr>
              <w:t xml:space="preserve"> </w:t>
            </w:r>
            <w:r w:rsidR="00045A21" w:rsidRPr="008246A4">
              <w:rPr>
                <w:b/>
                <w:sz w:val="22"/>
                <w:szCs w:val="22"/>
              </w:rPr>
              <w:t xml:space="preserve">--  </w:t>
            </w:r>
            <w:r w:rsidR="00045A21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045A21" w:rsidRPr="00D55558" w:rsidRDefault="00045A21" w:rsidP="00045A21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285303">
              <w:rPr>
                <w:rFonts w:ascii="Arial" w:hAnsi="Arial" w:cs="Arial"/>
                <w:sz w:val="21"/>
                <w:szCs w:val="21"/>
              </w:rPr>
              <w:t xml:space="preserve">1386 </w:t>
            </w:r>
            <w:r>
              <w:rPr>
                <w:sz w:val="21"/>
                <w:szCs w:val="21"/>
              </w:rPr>
              <w:t xml:space="preserve">– кадастровый номер земельного участка; </w:t>
            </w:r>
          </w:p>
          <w:p w:rsidR="00045A21" w:rsidRPr="00EF49CD" w:rsidRDefault="00045A21" w:rsidP="00045A21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</w:t>
            </w:r>
            <w:r>
              <w:rPr>
                <w:rFonts w:ascii="Arial" w:hAnsi="Arial" w:cs="Arial"/>
                <w:b/>
                <w:color w:val="0516BB"/>
                <w:sz w:val="20"/>
                <w:szCs w:val="20"/>
              </w:rPr>
              <w:t>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045A21" w:rsidRDefault="00045A21" w:rsidP="00045A21">
            <w:pPr>
              <w:rPr>
                <w:b/>
              </w:rPr>
            </w:pPr>
          </w:p>
          <w:p w:rsidR="00285303" w:rsidRDefault="00285303" w:rsidP="00876530">
            <w:pPr>
              <w:rPr>
                <w:b/>
              </w:rPr>
            </w:pPr>
          </w:p>
          <w:p w:rsidR="00285303" w:rsidRDefault="00285303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48736" behindDoc="0" locked="0" layoutInCell="1" allowOverlap="1">
                      <wp:simplePos x="0" y="0"/>
                      <wp:positionH relativeFrom="column">
                        <wp:posOffset>118110</wp:posOffset>
                      </wp:positionH>
                      <wp:positionV relativeFrom="paragraph">
                        <wp:posOffset>113030</wp:posOffset>
                      </wp:positionV>
                      <wp:extent cx="651510" cy="198755"/>
                      <wp:effectExtent l="13335" t="8255" r="11430" b="12065"/>
                      <wp:wrapNone/>
                      <wp:docPr id="104" name="Rectangle 5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1510" cy="198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4B24FA" w:rsidRDefault="009E1784">
                                  <w:pP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4B24FA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27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86" o:spid="_x0000_s1092" style="position:absolute;margin-left:9.3pt;margin-top:8.9pt;width:51.3pt;height:15.65p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">
                      <v:textbox>
                        <w:txbxContent>
                          <w:p w:rsidR="009E1784" w:rsidRPr="004B24FA" w:rsidRDefault="009E1784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4B24FA">
                              <w:rPr>
                                <w:b/>
                                <w:sz w:val="18"/>
                                <w:szCs w:val="18"/>
                              </w:rPr>
                              <w:t>Лист 27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B24FA">
              <w:rPr>
                <w:b/>
                <w:noProof/>
              </w:rPr>
              <w:drawing>
                <wp:anchor distT="0" distB="0" distL="114300" distR="114300" simplePos="0" relativeHeight="251534213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1905</wp:posOffset>
                  </wp:positionV>
                  <wp:extent cx="6124575" cy="7200900"/>
                  <wp:effectExtent l="19050" t="19050" r="28575" b="19050"/>
                  <wp:wrapNone/>
                  <wp:docPr id="70" name="Рисунок 69" descr="Лист 27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27 .bmp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72009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4B24FA" w:rsidRDefault="004B24FA" w:rsidP="00876530">
            <w:pPr>
              <w:rPr>
                <w:b/>
              </w:rPr>
            </w:pPr>
          </w:p>
          <w:p w:rsidR="00C742B9" w:rsidRPr="000A2953" w:rsidRDefault="009E2656" w:rsidP="00C742B9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C742B9" w:rsidRDefault="00C742B9" w:rsidP="00C742B9">
            <w:pPr>
              <w:rPr>
                <w:b/>
                <w:sz w:val="22"/>
                <w:szCs w:val="22"/>
              </w:rPr>
            </w:pPr>
          </w:p>
          <w:p w:rsidR="00C742B9" w:rsidRPr="00DF5556" w:rsidRDefault="00C742B9" w:rsidP="00C742B9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C742B9" w:rsidRDefault="001678AB" w:rsidP="00C742B9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50784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03" name="Rectangle 5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87" o:spid="_x0000_s1026" style="position:absolute;margin-left:15.15pt;margin-top:1.1pt;width:18.6pt;height:8.6pt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1Dzit5UCAAA2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C742B9">
              <w:rPr>
                <w:b/>
              </w:rPr>
              <w:t xml:space="preserve">             -- </w:t>
            </w:r>
            <w:r w:rsidR="00C742B9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C742B9">
              <w:rPr>
                <w:sz w:val="21"/>
                <w:szCs w:val="21"/>
              </w:rPr>
              <w:t>та);</w:t>
            </w:r>
          </w:p>
          <w:p w:rsidR="00C742B9" w:rsidRDefault="001678AB" w:rsidP="00C742B9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153856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02" name="Rectangle 5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90" o:spid="_x0000_s1026" style="position:absolute;margin-left:15pt;margin-top:2.65pt;width:18.6pt;height:8.6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" filled="f" fillcolor="black [3213]" strokecolor="#974706 [1609]" strokeweight="1.5pt"/>
                  </w:pict>
                </mc:Fallback>
              </mc:AlternateContent>
            </w:r>
            <w:r w:rsidR="00C742B9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C742B9" w:rsidRDefault="001678AB" w:rsidP="00C742B9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52832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01" name="AutoShape 5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89" o:spid="_x0000_s1026" type="#_x0000_t32" style="position:absolute;margin-left:15pt;margin-top:7.85pt;width:18.75pt;height:.05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" strokecolor="#0516bb" strokeweight="1.5pt"/>
                  </w:pict>
                </mc:Fallback>
              </mc:AlternateContent>
            </w:r>
            <w:r w:rsidR="00C742B9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C742B9" w:rsidRPr="00FC1DCC" w:rsidRDefault="001678AB" w:rsidP="00C742B9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54880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00" name="AutoShape 5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91" o:spid="_x0000_s1026" type="#_x0000_t32" style="position:absolute;margin-left:15.4pt;margin-top:7.3pt;width:18.2pt;height:0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" strokecolor="blue" strokeweight="1.5pt"/>
                  </w:pict>
                </mc:Fallback>
              </mc:AlternateContent>
            </w:r>
            <w:r w:rsidR="00C742B9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C742B9" w:rsidRDefault="001678AB" w:rsidP="00C742B9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51808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99" name="Oval 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88" o:spid="_x0000_s1026" style="position:absolute;margin-left:15.55pt;margin-top:3.95pt;width:3.55pt;height:3.85pt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" fillcolor="black"/>
                  </w:pict>
                </mc:Fallback>
              </mc:AlternateContent>
            </w:r>
            <w:r w:rsidR="00C742B9">
              <w:rPr>
                <w:sz w:val="21"/>
                <w:szCs w:val="21"/>
              </w:rPr>
              <w:t xml:space="preserve">       </w:t>
            </w:r>
            <w:r w:rsidR="00C742B9">
              <w:rPr>
                <w:sz w:val="22"/>
                <w:szCs w:val="22"/>
              </w:rPr>
              <w:t xml:space="preserve"> </w:t>
            </w:r>
            <w:r w:rsidR="00C742B9" w:rsidRPr="008246A4">
              <w:rPr>
                <w:sz w:val="22"/>
                <w:szCs w:val="22"/>
              </w:rPr>
              <w:t>н</w:t>
            </w:r>
            <w:proofErr w:type="gramStart"/>
            <w:r w:rsidR="00C742B9" w:rsidRPr="008246A4">
              <w:rPr>
                <w:sz w:val="22"/>
                <w:szCs w:val="22"/>
              </w:rPr>
              <w:t>1</w:t>
            </w:r>
            <w:proofErr w:type="gramEnd"/>
            <w:r w:rsidR="00C742B9">
              <w:rPr>
                <w:b/>
                <w:sz w:val="22"/>
                <w:szCs w:val="22"/>
              </w:rPr>
              <w:t xml:space="preserve"> </w:t>
            </w:r>
            <w:r w:rsidR="00C742B9" w:rsidRPr="008246A4">
              <w:rPr>
                <w:b/>
                <w:sz w:val="22"/>
                <w:szCs w:val="22"/>
              </w:rPr>
              <w:t xml:space="preserve">--  </w:t>
            </w:r>
            <w:r w:rsidR="00C742B9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C742B9" w:rsidRPr="00D55558" w:rsidRDefault="00C742B9" w:rsidP="00C742B9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 w:rsidR="004B24FA">
              <w:rPr>
                <w:rFonts w:ascii="Arial" w:hAnsi="Arial" w:cs="Arial"/>
                <w:sz w:val="21"/>
                <w:szCs w:val="21"/>
              </w:rPr>
              <w:t>38:06:150101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4B24FA">
              <w:rPr>
                <w:rFonts w:ascii="Arial" w:hAnsi="Arial" w:cs="Arial"/>
                <w:sz w:val="21"/>
                <w:szCs w:val="21"/>
              </w:rPr>
              <w:t>488</w:t>
            </w:r>
            <w:r>
              <w:rPr>
                <w:rFonts w:ascii="Arial" w:hAnsi="Arial" w:cs="Arial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 xml:space="preserve">– кадастровый номер земельного участка; </w:t>
            </w:r>
          </w:p>
          <w:p w:rsidR="00C742B9" w:rsidRPr="00EF49CD" w:rsidRDefault="00C742B9" w:rsidP="00C742B9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</w:t>
            </w:r>
            <w:r w:rsidR="004B24FA">
              <w:rPr>
                <w:rFonts w:ascii="Arial" w:hAnsi="Arial" w:cs="Arial"/>
                <w:b/>
                <w:color w:val="0516BB"/>
                <w:sz w:val="20"/>
                <w:szCs w:val="20"/>
              </w:rPr>
              <w:t>01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C742B9" w:rsidRDefault="00C742B9" w:rsidP="00C742B9">
            <w:pPr>
              <w:rPr>
                <w:b/>
              </w:rPr>
            </w:pPr>
          </w:p>
          <w:p w:rsidR="004B24FA" w:rsidRDefault="004B24FA" w:rsidP="00C742B9">
            <w:pPr>
              <w:rPr>
                <w:b/>
              </w:rPr>
            </w:pPr>
          </w:p>
          <w:p w:rsidR="00045A21" w:rsidRDefault="004B24FA" w:rsidP="00876530">
            <w:pPr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533188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134620</wp:posOffset>
                  </wp:positionV>
                  <wp:extent cx="6129655" cy="7200900"/>
                  <wp:effectExtent l="19050" t="19050" r="23495" b="19050"/>
                  <wp:wrapNone/>
                  <wp:docPr id="72" name="Рисунок 71" descr="Лист 28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28 .bmp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9655" cy="72009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45A21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62048" behindDoc="0" locked="0" layoutInCell="1" allowOverlap="1">
                      <wp:simplePos x="0" y="0"/>
                      <wp:positionH relativeFrom="column">
                        <wp:posOffset>191770</wp:posOffset>
                      </wp:positionH>
                      <wp:positionV relativeFrom="paragraph">
                        <wp:posOffset>93345</wp:posOffset>
                      </wp:positionV>
                      <wp:extent cx="732155" cy="208915"/>
                      <wp:effectExtent l="10795" t="7620" r="9525" b="12065"/>
                      <wp:wrapNone/>
                      <wp:docPr id="98" name="Rectangle 5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32155" cy="2089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4B24FA" w:rsidRDefault="009E1784" w:rsidP="00EB107B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4B24FA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28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97" o:spid="_x0000_s1093" style="position:absolute;margin-left:15.1pt;margin-top:7.35pt;width:57.65pt;height:16.45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">
                      <v:textbox>
                        <w:txbxContent>
                          <w:p w:rsidR="009E1784" w:rsidRPr="004B24FA" w:rsidRDefault="009E1784" w:rsidP="00EB107B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4B24FA">
                              <w:rPr>
                                <w:b/>
                                <w:sz w:val="18"/>
                                <w:szCs w:val="18"/>
                              </w:rPr>
                              <w:t>Лист 28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045A21" w:rsidRDefault="00045A21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C742B9" w:rsidRDefault="00C742B9" w:rsidP="00876530">
            <w:pPr>
              <w:rPr>
                <w:b/>
              </w:rPr>
            </w:pPr>
          </w:p>
          <w:p w:rsidR="004B24FA" w:rsidRDefault="004B24FA" w:rsidP="009E2656">
            <w:pPr>
              <w:rPr>
                <w:b/>
              </w:rPr>
            </w:pPr>
          </w:p>
          <w:p w:rsidR="009E2656" w:rsidRPr="000A2953" w:rsidRDefault="00EB107B" w:rsidP="009E2656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9E2656" w:rsidRDefault="009E2656" w:rsidP="009E2656">
            <w:pPr>
              <w:rPr>
                <w:b/>
                <w:sz w:val="22"/>
                <w:szCs w:val="22"/>
              </w:rPr>
            </w:pPr>
          </w:p>
          <w:p w:rsidR="009E2656" w:rsidRPr="00DF5556" w:rsidRDefault="009E2656" w:rsidP="009E2656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9E2656" w:rsidRDefault="001678AB" w:rsidP="009E2656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56928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97" name="Rectangle 5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92" o:spid="_x0000_s1026" style="position:absolute;margin-left:15.15pt;margin-top:1.1pt;width:18.6pt;height:8.6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7frsZZUCAAA1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9E2656">
              <w:rPr>
                <w:b/>
              </w:rPr>
              <w:t xml:space="preserve">             -- </w:t>
            </w:r>
            <w:r w:rsidR="009E2656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9E2656">
              <w:rPr>
                <w:sz w:val="21"/>
                <w:szCs w:val="21"/>
              </w:rPr>
              <w:t>та);</w:t>
            </w:r>
          </w:p>
          <w:p w:rsidR="009E2656" w:rsidRDefault="001678AB" w:rsidP="009E2656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16000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96" name="Rectangle 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95" o:spid="_x0000_s1026" style="position:absolute;margin-left:15pt;margin-top:2.65pt;width:18.6pt;height:8.6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" filled="f" fillcolor="black [3213]" strokecolor="#974706 [1609]" strokeweight="1.5pt"/>
                  </w:pict>
                </mc:Fallback>
              </mc:AlternateContent>
            </w:r>
            <w:r w:rsidR="009E2656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9E2656" w:rsidRDefault="001678AB" w:rsidP="009E2656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58976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95" name="AutoShape 5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94" o:spid="_x0000_s1026" type="#_x0000_t32" style="position:absolute;margin-left:15pt;margin-top:7.85pt;width:18.75pt;height:.05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" strokecolor="#0516bb" strokeweight="1.5pt"/>
                  </w:pict>
                </mc:Fallback>
              </mc:AlternateContent>
            </w:r>
            <w:r w:rsidR="009E2656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9E2656" w:rsidRPr="00FC1DCC" w:rsidRDefault="001678AB" w:rsidP="009E2656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61024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94" name="AutoShape 5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96" o:spid="_x0000_s1026" type="#_x0000_t32" style="position:absolute;margin-left:15.4pt;margin-top:7.3pt;width:18.2pt;height:0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" strokecolor="blue" strokeweight="1.5pt"/>
                  </w:pict>
                </mc:Fallback>
              </mc:AlternateContent>
            </w:r>
            <w:r w:rsidR="009E2656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9E2656" w:rsidRDefault="001678AB" w:rsidP="009E2656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57952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93" name="Oval 5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93" o:spid="_x0000_s1026" style="position:absolute;margin-left:15.55pt;margin-top:3.95pt;width:3.55pt;height:3.85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" fillcolor="black"/>
                  </w:pict>
                </mc:Fallback>
              </mc:AlternateContent>
            </w:r>
            <w:r w:rsidR="009E2656">
              <w:rPr>
                <w:sz w:val="21"/>
                <w:szCs w:val="21"/>
              </w:rPr>
              <w:t xml:space="preserve">       </w:t>
            </w:r>
            <w:r w:rsidR="009E2656">
              <w:rPr>
                <w:sz w:val="22"/>
                <w:szCs w:val="22"/>
              </w:rPr>
              <w:t xml:space="preserve"> </w:t>
            </w:r>
            <w:r w:rsidR="009E2656" w:rsidRPr="008246A4">
              <w:rPr>
                <w:sz w:val="22"/>
                <w:szCs w:val="22"/>
              </w:rPr>
              <w:t>н</w:t>
            </w:r>
            <w:proofErr w:type="gramStart"/>
            <w:r w:rsidR="009E2656" w:rsidRPr="008246A4">
              <w:rPr>
                <w:sz w:val="22"/>
                <w:szCs w:val="22"/>
              </w:rPr>
              <w:t>1</w:t>
            </w:r>
            <w:proofErr w:type="gramEnd"/>
            <w:r w:rsidR="009E2656">
              <w:rPr>
                <w:b/>
                <w:sz w:val="22"/>
                <w:szCs w:val="22"/>
              </w:rPr>
              <w:t xml:space="preserve"> </w:t>
            </w:r>
            <w:r w:rsidR="009E2656" w:rsidRPr="008246A4">
              <w:rPr>
                <w:b/>
                <w:sz w:val="22"/>
                <w:szCs w:val="22"/>
              </w:rPr>
              <w:t xml:space="preserve">--  </w:t>
            </w:r>
            <w:r w:rsidR="009E2656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9E2656" w:rsidRPr="00D55558" w:rsidRDefault="009E2656" w:rsidP="009E2656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>
              <w:rPr>
                <w:rFonts w:ascii="Arial" w:hAnsi="Arial" w:cs="Arial"/>
                <w:sz w:val="21"/>
                <w:szCs w:val="21"/>
              </w:rPr>
              <w:t>38:06:150127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>
              <w:rPr>
                <w:rFonts w:ascii="Arial" w:hAnsi="Arial" w:cs="Arial"/>
                <w:sz w:val="21"/>
                <w:szCs w:val="21"/>
              </w:rPr>
              <w:t xml:space="preserve">717 </w:t>
            </w:r>
            <w:r>
              <w:rPr>
                <w:sz w:val="21"/>
                <w:szCs w:val="21"/>
              </w:rPr>
              <w:t xml:space="preserve">– кадастровый номер земельного участка; </w:t>
            </w:r>
          </w:p>
          <w:p w:rsidR="009E2656" w:rsidRPr="00EF49CD" w:rsidRDefault="009E2656" w:rsidP="009E2656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38:06:1501</w:t>
            </w:r>
            <w:r>
              <w:rPr>
                <w:rFonts w:ascii="Arial" w:hAnsi="Arial" w:cs="Arial"/>
                <w:b/>
                <w:color w:val="0516BB"/>
                <w:sz w:val="20"/>
                <w:szCs w:val="20"/>
              </w:rPr>
              <w:t>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045A21" w:rsidRDefault="00045A21" w:rsidP="00876530">
            <w:pPr>
              <w:rPr>
                <w:b/>
              </w:rPr>
            </w:pPr>
          </w:p>
          <w:p w:rsidR="004B24FA" w:rsidRDefault="004B24FA" w:rsidP="00876530">
            <w:pPr>
              <w:rPr>
                <w:b/>
              </w:rPr>
            </w:pPr>
          </w:p>
          <w:p w:rsidR="004B24FA" w:rsidRDefault="004B24FA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69216" behindDoc="0" locked="0" layoutInCell="1" allowOverlap="1">
                      <wp:simplePos x="0" y="0"/>
                      <wp:positionH relativeFrom="column">
                        <wp:posOffset>182880</wp:posOffset>
                      </wp:positionH>
                      <wp:positionV relativeFrom="paragraph">
                        <wp:posOffset>88900</wp:posOffset>
                      </wp:positionV>
                      <wp:extent cx="666750" cy="257175"/>
                      <wp:effectExtent l="11430" t="12700" r="7620" b="6350"/>
                      <wp:wrapNone/>
                      <wp:docPr id="92" name="Rectangle 6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6750" cy="257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974A91" w:rsidRDefault="009E1784" w:rsidP="00974A91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974A91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29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03" o:spid="_x0000_s1094" style="position:absolute;margin-left:14.4pt;margin-top:7pt;width:52.5pt;height:20.2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">
                      <v:textbox>
                        <w:txbxContent>
                          <w:p w:rsidR="009E1784" w:rsidRPr="00974A91" w:rsidRDefault="009E1784" w:rsidP="00974A91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974A91">
                              <w:rPr>
                                <w:b/>
                                <w:sz w:val="18"/>
                                <w:szCs w:val="18"/>
                              </w:rPr>
                              <w:t>Лист 29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974A91">
              <w:rPr>
                <w:b/>
                <w:noProof/>
              </w:rPr>
              <w:drawing>
                <wp:anchor distT="0" distB="0" distL="114300" distR="114300" simplePos="0" relativeHeight="251532163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1905</wp:posOffset>
                  </wp:positionV>
                  <wp:extent cx="6132830" cy="7200900"/>
                  <wp:effectExtent l="19050" t="0" r="1270" b="0"/>
                  <wp:wrapNone/>
                  <wp:docPr id="73" name="Рисунок 72" descr="Лист 29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29 .bmp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2830" cy="720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74A91" w:rsidRDefault="00974A91" w:rsidP="00EB107B">
            <w:pPr>
              <w:jc w:val="center"/>
              <w:rPr>
                <w:b/>
              </w:rPr>
            </w:pPr>
          </w:p>
          <w:p w:rsidR="00EB107B" w:rsidRPr="000A2953" w:rsidRDefault="00EB107B" w:rsidP="00EB107B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EB107B" w:rsidRDefault="00EB107B" w:rsidP="00EB107B">
            <w:pPr>
              <w:rPr>
                <w:b/>
                <w:sz w:val="22"/>
                <w:szCs w:val="22"/>
              </w:rPr>
            </w:pPr>
          </w:p>
          <w:p w:rsidR="00EB107B" w:rsidRPr="00DF5556" w:rsidRDefault="00EB107B" w:rsidP="00EB107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64096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91" name="Rectangle 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98" o:spid="_x0000_s1026" style="position:absolute;margin-left:15.15pt;margin-top:1.1pt;width:18.6pt;height:8.6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" filled="f" fillcolor="black [3213]" strokecolor="#f39" strokeweight="1.5pt"/>
                  </w:pict>
                </mc:Fallback>
              </mc:AlternateContent>
            </w:r>
            <w:r w:rsidR="00EB107B">
              <w:rPr>
                <w:b/>
              </w:rPr>
              <w:t xml:space="preserve">             -- </w:t>
            </w:r>
            <w:r w:rsidR="00EB107B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EB107B">
              <w:rPr>
                <w:sz w:val="21"/>
                <w:szCs w:val="21"/>
              </w:rPr>
              <w:t>та);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167168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90" name="Rectangle 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01" o:spid="_x0000_s1026" style="position:absolute;margin-left:15pt;margin-top:2.65pt;width:18.6pt;height:8.6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" filled="f" fillcolor="black [3213]" strokecolor="#974706 [1609]" strokeweight="1.5pt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6614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89" name="AutoShape 6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00" o:spid="_x0000_s1026" type="#_x0000_t32" style="position:absolute;margin-left:15pt;margin-top:7.85pt;width:18.75pt;height:.05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DsSytmJgIAAEA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EB107B" w:rsidRPr="00FC1DCC" w:rsidRDefault="001678AB" w:rsidP="00EB107B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68192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88" name="AutoShape 6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02" o:spid="_x0000_s1026" type="#_x0000_t32" style="position:absolute;margin-left:15.4pt;margin-top:7.3pt;width:18.2pt;height:0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CE3mfHIgIAAD4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65120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86" name="Oval 5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99" o:spid="_x0000_s1026" style="position:absolute;margin-left:15.55pt;margin-top:3.95pt;width:3.55pt;height:3.85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" fillcolor="black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</w:t>
            </w:r>
            <w:r w:rsidR="00EB107B">
              <w:rPr>
                <w:sz w:val="22"/>
                <w:szCs w:val="22"/>
              </w:rPr>
              <w:t xml:space="preserve"> </w:t>
            </w:r>
            <w:r w:rsidR="00EB107B" w:rsidRPr="008246A4">
              <w:rPr>
                <w:sz w:val="22"/>
                <w:szCs w:val="22"/>
              </w:rPr>
              <w:t>н</w:t>
            </w:r>
            <w:proofErr w:type="gramStart"/>
            <w:r w:rsidR="00EB107B" w:rsidRPr="008246A4">
              <w:rPr>
                <w:sz w:val="22"/>
                <w:szCs w:val="22"/>
              </w:rPr>
              <w:t>1</w:t>
            </w:r>
            <w:proofErr w:type="gramEnd"/>
            <w:r w:rsidR="00EB107B">
              <w:rPr>
                <w:b/>
                <w:sz w:val="22"/>
                <w:szCs w:val="22"/>
              </w:rPr>
              <w:t xml:space="preserve"> </w:t>
            </w:r>
            <w:r w:rsidR="00EB107B" w:rsidRPr="008246A4">
              <w:rPr>
                <w:b/>
                <w:sz w:val="22"/>
                <w:szCs w:val="22"/>
              </w:rPr>
              <w:t xml:space="preserve">--  </w:t>
            </w:r>
            <w:r w:rsidR="00EB107B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EB107B" w:rsidRPr="00D55558" w:rsidRDefault="00EB107B" w:rsidP="00EB107B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</w:t>
            </w:r>
            <w:r w:rsidR="00974A91">
              <w:rPr>
                <w:rFonts w:ascii="Arial" w:hAnsi="Arial" w:cs="Arial"/>
                <w:sz w:val="21"/>
                <w:szCs w:val="21"/>
              </w:rPr>
              <w:t>38:06:150527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 w:rsidR="00974A91">
              <w:rPr>
                <w:rFonts w:ascii="Arial" w:hAnsi="Arial" w:cs="Arial"/>
                <w:sz w:val="21"/>
                <w:szCs w:val="21"/>
              </w:rPr>
              <w:t>607</w:t>
            </w:r>
            <w:r>
              <w:rPr>
                <w:rFonts w:ascii="Arial" w:hAnsi="Arial" w:cs="Arial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 xml:space="preserve">– кадастровый номер земельного участка; </w:t>
            </w:r>
          </w:p>
          <w:p w:rsidR="00EB107B" w:rsidRPr="00EF49CD" w:rsidRDefault="00EB107B" w:rsidP="00EB107B">
            <w:pPr>
              <w:rPr>
                <w:b/>
              </w:rPr>
            </w:pPr>
            <w:r>
              <w:rPr>
                <w:b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</w:t>
            </w:r>
            <w:r w:rsidR="00974A91">
              <w:rPr>
                <w:rFonts w:ascii="Arial" w:hAnsi="Arial" w:cs="Arial"/>
                <w:b/>
                <w:color w:val="0516BB"/>
                <w:sz w:val="20"/>
                <w:szCs w:val="20"/>
              </w:rPr>
              <w:t>527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9E2656" w:rsidRDefault="009E2656" w:rsidP="00876530">
            <w:pPr>
              <w:rPr>
                <w:b/>
              </w:rPr>
            </w:pPr>
          </w:p>
          <w:p w:rsidR="00974A91" w:rsidRDefault="00974A91" w:rsidP="00876530">
            <w:pPr>
              <w:rPr>
                <w:b/>
              </w:rPr>
            </w:pPr>
          </w:p>
          <w:p w:rsidR="00974A91" w:rsidRDefault="00974A91" w:rsidP="00876530">
            <w:pPr>
              <w:rPr>
                <w:b/>
              </w:rPr>
            </w:pPr>
          </w:p>
          <w:p w:rsidR="009E2656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79456" behindDoc="0" locked="0" layoutInCell="1" allowOverlap="1">
                      <wp:simplePos x="0" y="0"/>
                      <wp:positionH relativeFrom="column">
                        <wp:posOffset>98425</wp:posOffset>
                      </wp:positionH>
                      <wp:positionV relativeFrom="paragraph">
                        <wp:posOffset>93345</wp:posOffset>
                      </wp:positionV>
                      <wp:extent cx="635000" cy="218440"/>
                      <wp:effectExtent l="12700" t="7620" r="9525" b="12065"/>
                      <wp:wrapNone/>
                      <wp:docPr id="85" name="Rectangle 6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5000" cy="218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974A91" w:rsidRDefault="009E1784" w:rsidP="00EB107B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974A91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12" o:spid="_x0000_s1095" style="position:absolute;margin-left:7.75pt;margin-top:7.35pt;width:50pt;height:17.2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">
                      <v:textbox>
                        <w:txbxContent>
                          <w:p w:rsidR="009E1784" w:rsidRPr="00974A91" w:rsidRDefault="009E1784" w:rsidP="00EB107B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974A91">
                              <w:rPr>
                                <w:b/>
                                <w:sz w:val="18"/>
                                <w:szCs w:val="18"/>
                              </w:rPr>
                              <w:t>Лист 30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974A91">
              <w:rPr>
                <w:b/>
                <w:noProof/>
              </w:rPr>
              <w:drawing>
                <wp:anchor distT="0" distB="0" distL="114300" distR="114300" simplePos="0" relativeHeight="251531138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1905</wp:posOffset>
                  </wp:positionV>
                  <wp:extent cx="6134100" cy="7210425"/>
                  <wp:effectExtent l="19050" t="0" r="0" b="0"/>
                  <wp:wrapNone/>
                  <wp:docPr id="74" name="Рисунок 73" descr="Лист 30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30 .bmp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4100" cy="721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9E2656" w:rsidRDefault="009E2656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045A21" w:rsidRDefault="00045A21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F0456A" w:rsidRDefault="00F0456A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974A91" w:rsidRDefault="00974A91" w:rsidP="00974A91">
            <w:pPr>
              <w:jc w:val="center"/>
              <w:rPr>
                <w:b/>
              </w:rPr>
            </w:pPr>
          </w:p>
          <w:p w:rsidR="00EB107B" w:rsidRPr="000A2953" w:rsidRDefault="00EB107B" w:rsidP="00974A91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EB107B" w:rsidRDefault="00EB107B" w:rsidP="00EB107B">
            <w:pPr>
              <w:rPr>
                <w:b/>
                <w:sz w:val="22"/>
                <w:szCs w:val="22"/>
              </w:rPr>
            </w:pPr>
          </w:p>
          <w:p w:rsidR="00EB107B" w:rsidRPr="00DF5556" w:rsidRDefault="00EB107B" w:rsidP="00EB107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74336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84" name="Rectangle 6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07" o:spid="_x0000_s1026" style="position:absolute;margin-left:15.15pt;margin-top:1.1pt;width:18.6pt;height:8.6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S3XYppUCAAA1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EB107B">
              <w:rPr>
                <w:b/>
              </w:rPr>
              <w:t xml:space="preserve">             -- </w:t>
            </w:r>
            <w:r w:rsidR="00EB107B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EB107B">
              <w:rPr>
                <w:sz w:val="21"/>
                <w:szCs w:val="21"/>
              </w:rPr>
              <w:t>та);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177408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82" name="Rectangle 6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10" o:spid="_x0000_s1026" style="position:absolute;margin-left:15pt;margin-top:2.65pt;width:18.6pt;height:8.6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" filled="f" fillcolor="black [3213]" strokecolor="#974706 [1609]" strokeweight="1.5pt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7638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79" name="AutoShape 6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09" o:spid="_x0000_s1026" type="#_x0000_t32" style="position:absolute;margin-left:15pt;margin-top:7.85pt;width:18.75pt;height:.05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" strokecolor="#0516bb" strokeweight="1.5pt">
                      <v:stroke dashstyle="dash"/>
                    </v:shape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EB107B" w:rsidRPr="00FC1DCC" w:rsidRDefault="001678AB" w:rsidP="00EB107B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78432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71" name="AutoShape 6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11" o:spid="_x0000_s1026" type="#_x0000_t32" style="position:absolute;margin-left:15.4pt;margin-top:7.3pt;width:18.2pt;height:0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" strokecolor="blue" strokeweight="1.5pt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75360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69" name="Oval 6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608" o:spid="_x0000_s1026" style="position:absolute;margin-left:15.55pt;margin-top:3.95pt;width:3.55pt;height:3.85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" fillcolor="black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</w:t>
            </w:r>
            <w:r w:rsidR="00EB107B">
              <w:rPr>
                <w:sz w:val="22"/>
                <w:szCs w:val="22"/>
              </w:rPr>
              <w:t xml:space="preserve"> </w:t>
            </w:r>
            <w:r w:rsidR="00EB107B" w:rsidRPr="008246A4">
              <w:rPr>
                <w:sz w:val="22"/>
                <w:szCs w:val="22"/>
              </w:rPr>
              <w:t>н</w:t>
            </w:r>
            <w:proofErr w:type="gramStart"/>
            <w:r w:rsidR="00EB107B" w:rsidRPr="008246A4">
              <w:rPr>
                <w:sz w:val="22"/>
                <w:szCs w:val="22"/>
              </w:rPr>
              <w:t>1</w:t>
            </w:r>
            <w:proofErr w:type="gramEnd"/>
            <w:r w:rsidR="00EB107B">
              <w:rPr>
                <w:b/>
                <w:sz w:val="22"/>
                <w:szCs w:val="22"/>
              </w:rPr>
              <w:t xml:space="preserve"> </w:t>
            </w:r>
            <w:r w:rsidR="00EB107B" w:rsidRPr="008246A4">
              <w:rPr>
                <w:b/>
                <w:sz w:val="22"/>
                <w:szCs w:val="22"/>
              </w:rPr>
              <w:t xml:space="preserve">--  </w:t>
            </w:r>
            <w:r w:rsidR="00EB107B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974A91" w:rsidRDefault="00974A91" w:rsidP="00EB107B">
            <w:pPr>
              <w:rPr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     38:06:150527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>
              <w:rPr>
                <w:rFonts w:ascii="Arial" w:hAnsi="Arial" w:cs="Arial"/>
                <w:sz w:val="21"/>
                <w:szCs w:val="21"/>
              </w:rPr>
              <w:t xml:space="preserve">717 </w:t>
            </w:r>
            <w:r>
              <w:rPr>
                <w:sz w:val="21"/>
                <w:szCs w:val="21"/>
              </w:rPr>
              <w:t>– кадастровый номер земельного участка;</w:t>
            </w:r>
          </w:p>
          <w:p w:rsidR="00EB107B" w:rsidRPr="00EF49CD" w:rsidRDefault="00EB107B" w:rsidP="00EB107B">
            <w:pPr>
              <w:rPr>
                <w:b/>
              </w:rPr>
            </w:pPr>
            <w:r>
              <w:rPr>
                <w:sz w:val="21"/>
                <w:szCs w:val="21"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</w:t>
            </w:r>
            <w:r>
              <w:rPr>
                <w:rFonts w:ascii="Arial" w:hAnsi="Arial" w:cs="Arial"/>
                <w:b/>
                <w:color w:val="0516BB"/>
                <w:sz w:val="20"/>
                <w:szCs w:val="20"/>
              </w:rPr>
              <w:t>127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974A91" w:rsidRDefault="00974A91" w:rsidP="00876530">
            <w:pPr>
              <w:rPr>
                <w:b/>
              </w:rPr>
            </w:pPr>
          </w:p>
          <w:p w:rsidR="00974A91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88672" behindDoc="0" locked="0" layoutInCell="1" allowOverlap="1">
                      <wp:simplePos x="0" y="0"/>
                      <wp:positionH relativeFrom="column">
                        <wp:posOffset>111125</wp:posOffset>
                      </wp:positionH>
                      <wp:positionV relativeFrom="paragraph">
                        <wp:posOffset>64135</wp:posOffset>
                      </wp:positionV>
                      <wp:extent cx="608965" cy="229870"/>
                      <wp:effectExtent l="6350" t="6985" r="13335" b="10795"/>
                      <wp:wrapNone/>
                      <wp:docPr id="68" name="Rectangle 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8965" cy="229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974A91" w:rsidRDefault="009E1784" w:rsidP="00EB107B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974A91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31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20" o:spid="_x0000_s1096" style="position:absolute;margin-left:8.75pt;margin-top:5.05pt;width:47.95pt;height:18.1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">
                      <v:textbox>
                        <w:txbxContent>
                          <w:p w:rsidR="009E1784" w:rsidRPr="00974A91" w:rsidRDefault="009E1784" w:rsidP="00EB107B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974A91">
                              <w:rPr>
                                <w:b/>
                                <w:sz w:val="18"/>
                                <w:szCs w:val="18"/>
                              </w:rPr>
                              <w:t>Лист 31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974A91">
              <w:rPr>
                <w:b/>
                <w:noProof/>
              </w:rPr>
              <w:drawing>
                <wp:anchor distT="0" distB="0" distL="114300" distR="114300" simplePos="0" relativeHeight="251530113" behindDoc="0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-12065</wp:posOffset>
                  </wp:positionV>
                  <wp:extent cx="6134100" cy="7210425"/>
                  <wp:effectExtent l="19050" t="0" r="0" b="0"/>
                  <wp:wrapNone/>
                  <wp:docPr id="75" name="Рисунок 74" descr="Лист 31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31 .bmp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4100" cy="721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974A91" w:rsidRDefault="00974A91" w:rsidP="00EB107B">
            <w:pPr>
              <w:jc w:val="center"/>
              <w:rPr>
                <w:b/>
              </w:rPr>
            </w:pPr>
          </w:p>
          <w:p w:rsidR="00EB107B" w:rsidRPr="000A2953" w:rsidRDefault="00EB107B" w:rsidP="00EB107B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EB107B" w:rsidRDefault="00EB107B" w:rsidP="00EB107B">
            <w:pPr>
              <w:rPr>
                <w:b/>
                <w:sz w:val="22"/>
                <w:szCs w:val="22"/>
              </w:rPr>
            </w:pPr>
          </w:p>
          <w:p w:rsidR="00EB107B" w:rsidRPr="00DF5556" w:rsidRDefault="00EB107B" w:rsidP="00EB107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83552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67" name="Rectangle 6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15" o:spid="_x0000_s1026" style="position:absolute;margin-left:15.15pt;margin-top:1.1pt;width:18.6pt;height:8.6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8WTTI5UCAAA1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EB107B">
              <w:rPr>
                <w:b/>
              </w:rPr>
              <w:t xml:space="preserve">             -- </w:t>
            </w:r>
            <w:r w:rsidR="00EB107B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EB107B">
              <w:rPr>
                <w:sz w:val="21"/>
                <w:szCs w:val="21"/>
              </w:rPr>
              <w:t>та);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18662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66" name="Rectangle 6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18" o:spid="_x0000_s1026" style="position:absolute;margin-left:15pt;margin-top:2.65pt;width:18.6pt;height:8.6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" filled="f" fillcolor="black [3213]" strokecolor="#974706 [1609]" strokeweight="1.5pt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8560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64" name="AutoShape 6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17" o:spid="_x0000_s1026" type="#_x0000_t32" style="position:absolute;margin-left:15pt;margin-top:7.85pt;width:18.75pt;height:.05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Aj/5BSJgIAAEA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EB107B" w:rsidRPr="00FC1DCC" w:rsidRDefault="001678AB" w:rsidP="00EB107B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87648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62" name="AutoShape 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19" o:spid="_x0000_s1026" type="#_x0000_t32" style="position:absolute;margin-left:15.4pt;margin-top:7.3pt;width:18.2pt;height:0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B13ieMIgIAAD4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84576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61" name="Oval 6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616" o:spid="_x0000_s1026" style="position:absolute;margin-left:15.55pt;margin-top:3.95pt;width:3.55pt;height:3.85p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" fillcolor="black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</w:t>
            </w:r>
            <w:r w:rsidR="00EB107B">
              <w:rPr>
                <w:sz w:val="22"/>
                <w:szCs w:val="22"/>
              </w:rPr>
              <w:t xml:space="preserve"> </w:t>
            </w:r>
            <w:r w:rsidR="00EB107B" w:rsidRPr="008246A4">
              <w:rPr>
                <w:sz w:val="22"/>
                <w:szCs w:val="22"/>
              </w:rPr>
              <w:t>н</w:t>
            </w:r>
            <w:proofErr w:type="gramStart"/>
            <w:r w:rsidR="00EB107B" w:rsidRPr="008246A4">
              <w:rPr>
                <w:sz w:val="22"/>
                <w:szCs w:val="22"/>
              </w:rPr>
              <w:t>1</w:t>
            </w:r>
            <w:proofErr w:type="gramEnd"/>
            <w:r w:rsidR="00EB107B">
              <w:rPr>
                <w:b/>
                <w:sz w:val="22"/>
                <w:szCs w:val="22"/>
              </w:rPr>
              <w:t xml:space="preserve"> </w:t>
            </w:r>
            <w:r w:rsidR="00EB107B" w:rsidRPr="008246A4">
              <w:rPr>
                <w:b/>
                <w:sz w:val="22"/>
                <w:szCs w:val="22"/>
              </w:rPr>
              <w:t xml:space="preserve">--  </w:t>
            </w:r>
            <w:r w:rsidR="00EB107B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974A91" w:rsidRDefault="00974A91" w:rsidP="00EB107B">
            <w:pPr>
              <w:rPr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     38:06:150527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>
              <w:rPr>
                <w:rFonts w:ascii="Arial" w:hAnsi="Arial" w:cs="Arial"/>
                <w:sz w:val="21"/>
                <w:szCs w:val="21"/>
              </w:rPr>
              <w:t xml:space="preserve">717 </w:t>
            </w:r>
            <w:r>
              <w:rPr>
                <w:sz w:val="21"/>
                <w:szCs w:val="21"/>
              </w:rPr>
              <w:t>– кадастровый номер земельного участка;</w:t>
            </w:r>
          </w:p>
          <w:p w:rsidR="00EB107B" w:rsidRDefault="00EB107B" w:rsidP="00EB107B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</w:t>
            </w:r>
            <w:r>
              <w:rPr>
                <w:rFonts w:ascii="Arial" w:hAnsi="Arial" w:cs="Arial"/>
                <w:b/>
                <w:color w:val="0516BB"/>
                <w:sz w:val="20"/>
                <w:szCs w:val="20"/>
              </w:rPr>
              <w:t>127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974A91" w:rsidRPr="00EF49CD" w:rsidRDefault="00974A91" w:rsidP="00EB107B">
            <w:pPr>
              <w:rPr>
                <w:b/>
              </w:rPr>
            </w:pPr>
          </w:p>
          <w:p w:rsidR="00974A91" w:rsidRDefault="00974A91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95840" behindDoc="0" locked="0" layoutInCell="1" allowOverlap="1">
                      <wp:simplePos x="0" y="0"/>
                      <wp:positionH relativeFrom="column">
                        <wp:posOffset>102870</wp:posOffset>
                      </wp:positionH>
                      <wp:positionV relativeFrom="paragraph">
                        <wp:posOffset>92710</wp:posOffset>
                      </wp:positionV>
                      <wp:extent cx="600075" cy="217805"/>
                      <wp:effectExtent l="7620" t="6985" r="11430" b="13335"/>
                      <wp:wrapNone/>
                      <wp:docPr id="60" name="Rectangle 6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0075" cy="2178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2E75E6" w:rsidRDefault="009E1784" w:rsidP="00EB107B">
                                  <w:pP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2E75E6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32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26" o:spid="_x0000_s1097" style="position:absolute;margin-left:8.1pt;margin-top:7.3pt;width:47.25pt;height:17.15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">
                      <v:textbox>
                        <w:txbxContent>
                          <w:p w:rsidR="009E1784" w:rsidRPr="002E75E6" w:rsidRDefault="009E1784" w:rsidP="00EB107B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2E75E6">
                              <w:rPr>
                                <w:b/>
                                <w:sz w:val="18"/>
                                <w:szCs w:val="18"/>
                              </w:rPr>
                              <w:t>Лист 32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2E75E6">
              <w:rPr>
                <w:b/>
                <w:noProof/>
              </w:rPr>
              <w:drawing>
                <wp:anchor distT="0" distB="0" distL="114300" distR="114300" simplePos="0" relativeHeight="251529088" behindDoc="0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-12065</wp:posOffset>
                  </wp:positionV>
                  <wp:extent cx="6143625" cy="7219950"/>
                  <wp:effectExtent l="19050" t="0" r="9525" b="0"/>
                  <wp:wrapNone/>
                  <wp:docPr id="76" name="Рисунок 75" descr="Лист 32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32 .bmp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3625" cy="721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2E75E6" w:rsidRDefault="002E75E6" w:rsidP="002E75E6">
            <w:pPr>
              <w:rPr>
                <w:b/>
              </w:rPr>
            </w:pPr>
          </w:p>
          <w:p w:rsidR="002E75E6" w:rsidRDefault="002E75E6" w:rsidP="002E75E6">
            <w:pPr>
              <w:rPr>
                <w:b/>
              </w:rPr>
            </w:pPr>
          </w:p>
          <w:p w:rsidR="00EB107B" w:rsidRPr="002E75E6" w:rsidRDefault="00EB107B" w:rsidP="002E75E6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2E75E6" w:rsidRDefault="002E75E6" w:rsidP="00EB107B">
            <w:pPr>
              <w:rPr>
                <w:b/>
                <w:sz w:val="22"/>
                <w:szCs w:val="22"/>
              </w:rPr>
            </w:pPr>
          </w:p>
          <w:p w:rsidR="00EB107B" w:rsidRPr="00DF5556" w:rsidRDefault="00EB107B" w:rsidP="00EB107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90720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59" name="Rectangle 6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21" o:spid="_x0000_s1026" style="position:absolute;margin-left:15.15pt;margin-top:1.1pt;width:18.6pt;height:8.6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" filled="f" fillcolor="black [3213]" strokecolor="#f39" strokeweight="1.5pt"/>
                  </w:pict>
                </mc:Fallback>
              </mc:AlternateContent>
            </w:r>
            <w:r w:rsidR="00EB107B">
              <w:rPr>
                <w:b/>
              </w:rPr>
              <w:t xml:space="preserve">             -- </w:t>
            </w:r>
            <w:r w:rsidR="00EB107B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EB107B">
              <w:rPr>
                <w:sz w:val="21"/>
                <w:szCs w:val="21"/>
              </w:rPr>
              <w:t>та);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193792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52" name="Rectangle 6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24" o:spid="_x0000_s1026" style="position:absolute;margin-left:15pt;margin-top:2.65pt;width:18.6pt;height:8.6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" filled="f" fillcolor="black [3213]" strokecolor="#974706 [1609]" strokeweight="1.5pt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92768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51" name="AutoShape 6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23" o:spid="_x0000_s1026" type="#_x0000_t32" style="position:absolute;margin-left:15pt;margin-top:7.85pt;width:18.75pt;height:.05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BOKtwzJgIAAEA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EB107B" w:rsidRPr="00FC1DCC" w:rsidRDefault="001678AB" w:rsidP="00EB107B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94816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47" name="AutoShape 6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25" o:spid="_x0000_s1026" type="#_x0000_t32" style="position:absolute;margin-left:15.4pt;margin-top:7.3pt;width:18.2pt;height:0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" strokecolor="blue" strokeweight="1.5pt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91744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45" name="Oval 6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622" o:spid="_x0000_s1026" style="position:absolute;margin-left:15.55pt;margin-top:3.95pt;width:3.55pt;height:3.85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" fillcolor="black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</w:t>
            </w:r>
            <w:r w:rsidR="00EB107B">
              <w:rPr>
                <w:sz w:val="22"/>
                <w:szCs w:val="22"/>
              </w:rPr>
              <w:t xml:space="preserve"> </w:t>
            </w:r>
            <w:r w:rsidR="00EB107B" w:rsidRPr="008246A4">
              <w:rPr>
                <w:sz w:val="22"/>
                <w:szCs w:val="22"/>
              </w:rPr>
              <w:t>н</w:t>
            </w:r>
            <w:proofErr w:type="gramStart"/>
            <w:r w:rsidR="00EB107B" w:rsidRPr="008246A4">
              <w:rPr>
                <w:sz w:val="22"/>
                <w:szCs w:val="22"/>
              </w:rPr>
              <w:t>1</w:t>
            </w:r>
            <w:proofErr w:type="gramEnd"/>
            <w:r w:rsidR="00EB107B">
              <w:rPr>
                <w:b/>
                <w:sz w:val="22"/>
                <w:szCs w:val="22"/>
              </w:rPr>
              <w:t xml:space="preserve"> </w:t>
            </w:r>
            <w:r w:rsidR="00EB107B" w:rsidRPr="008246A4">
              <w:rPr>
                <w:b/>
                <w:sz w:val="22"/>
                <w:szCs w:val="22"/>
              </w:rPr>
              <w:t xml:space="preserve">--  </w:t>
            </w:r>
            <w:r w:rsidR="00EB107B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2E75E6" w:rsidRDefault="002E75E6" w:rsidP="00EB107B">
            <w:pPr>
              <w:rPr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     38:06:150527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>
              <w:rPr>
                <w:rFonts w:ascii="Arial" w:hAnsi="Arial" w:cs="Arial"/>
                <w:sz w:val="21"/>
                <w:szCs w:val="21"/>
              </w:rPr>
              <w:t>717</w:t>
            </w:r>
          </w:p>
          <w:p w:rsidR="00EB107B" w:rsidRPr="00EF49CD" w:rsidRDefault="00EB107B" w:rsidP="00EB107B">
            <w:pPr>
              <w:rPr>
                <w:b/>
              </w:rPr>
            </w:pPr>
            <w:r>
              <w:rPr>
                <w:sz w:val="21"/>
                <w:szCs w:val="21"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</w:t>
            </w:r>
            <w:r>
              <w:rPr>
                <w:rFonts w:ascii="Arial" w:hAnsi="Arial" w:cs="Arial"/>
                <w:b/>
                <w:color w:val="0516BB"/>
                <w:sz w:val="20"/>
                <w:szCs w:val="20"/>
              </w:rPr>
              <w:t>127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2E75E6" w:rsidP="00876530">
            <w:pPr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528063" behindDoc="0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96520</wp:posOffset>
                  </wp:positionV>
                  <wp:extent cx="6144895" cy="7219950"/>
                  <wp:effectExtent l="19050" t="19050" r="27305" b="19050"/>
                  <wp:wrapNone/>
                  <wp:docPr id="77" name="Рисунок 76" descr="Лист 33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33 .bmp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4895" cy="72199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B107B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203008" behindDoc="0" locked="0" layoutInCell="1" allowOverlap="1">
                      <wp:simplePos x="0" y="0"/>
                      <wp:positionH relativeFrom="column">
                        <wp:posOffset>73660</wp:posOffset>
                      </wp:positionH>
                      <wp:positionV relativeFrom="paragraph">
                        <wp:posOffset>27305</wp:posOffset>
                      </wp:positionV>
                      <wp:extent cx="627380" cy="260985"/>
                      <wp:effectExtent l="6985" t="8255" r="13335" b="6985"/>
                      <wp:wrapNone/>
                      <wp:docPr id="42" name="Rectangle 6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7380" cy="260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2E75E6" w:rsidRDefault="009E1784" w:rsidP="00EB107B">
                                  <w:pP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2E75E6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33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32" o:spid="_x0000_s1098" style="position:absolute;margin-left:5.8pt;margin-top:2.15pt;width:49.4pt;height:20.55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">
                      <v:textbox>
                        <w:txbxContent>
                          <w:p w:rsidR="009E1784" w:rsidRPr="002E75E6" w:rsidRDefault="009E1784" w:rsidP="00EB107B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2E75E6">
                              <w:rPr>
                                <w:b/>
                                <w:sz w:val="18"/>
                                <w:szCs w:val="18"/>
                              </w:rPr>
                              <w:t>Лист 33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2E75E6" w:rsidRDefault="002E75E6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Pr="000A2953" w:rsidRDefault="00EB107B" w:rsidP="00EB107B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EB107B" w:rsidRDefault="00EB107B" w:rsidP="00EB107B">
            <w:pPr>
              <w:rPr>
                <w:b/>
                <w:sz w:val="22"/>
                <w:szCs w:val="22"/>
              </w:rPr>
            </w:pPr>
          </w:p>
          <w:p w:rsidR="00EB107B" w:rsidRPr="00DF5556" w:rsidRDefault="00EB107B" w:rsidP="00EB107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97888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41" name="Rectangle 6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27" o:spid="_x0000_s1026" style="position:absolute;margin-left:15.15pt;margin-top:1.1pt;width:18.6pt;height:8.6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" filled="f" fillcolor="black [3213]" strokecolor="#f39" strokeweight="1.5pt"/>
                  </w:pict>
                </mc:Fallback>
              </mc:AlternateContent>
            </w:r>
            <w:r w:rsidR="00EB107B">
              <w:rPr>
                <w:b/>
              </w:rPr>
              <w:t xml:space="preserve">             -- </w:t>
            </w:r>
            <w:r w:rsidR="00EB107B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EB107B">
              <w:rPr>
                <w:sz w:val="21"/>
                <w:szCs w:val="21"/>
              </w:rPr>
              <w:t>та);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0096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39" name="Rectangle 6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30" o:spid="_x0000_s1026" style="position:absolute;margin-left:15pt;margin-top:2.65pt;width:18.6pt;height:8.6pt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" filled="f" fillcolor="black [3213]" strokecolor="#974706 [1609]" strokeweight="1.5pt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199936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38" name="AutoShape 6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29" o:spid="_x0000_s1026" type="#_x0000_t32" style="position:absolute;margin-left:15pt;margin-top:7.85pt;width:18.75pt;height:.05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" strokecolor="#0516bb" strokeweight="1.5pt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EB107B" w:rsidRPr="00FC1DCC" w:rsidRDefault="001678AB" w:rsidP="00EB107B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201984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34" name="AutoShape 6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31" o:spid="_x0000_s1026" type="#_x0000_t32" style="position:absolute;margin-left:15.4pt;margin-top:7.3pt;width:18.2pt;height:0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" strokecolor="blue" strokeweight="1.5pt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EB107B" w:rsidRDefault="001678AB" w:rsidP="00EB107B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198912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33" name="Oval 6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628" o:spid="_x0000_s1026" style="position:absolute;margin-left:15.55pt;margin-top:3.95pt;width:3.55pt;height:3.85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" fillcolor="black"/>
                  </w:pict>
                </mc:Fallback>
              </mc:AlternateContent>
            </w:r>
            <w:r w:rsidR="00EB107B">
              <w:rPr>
                <w:sz w:val="21"/>
                <w:szCs w:val="21"/>
              </w:rPr>
              <w:t xml:space="preserve">       </w:t>
            </w:r>
            <w:r w:rsidR="00EB107B">
              <w:rPr>
                <w:sz w:val="22"/>
                <w:szCs w:val="22"/>
              </w:rPr>
              <w:t xml:space="preserve"> </w:t>
            </w:r>
            <w:r w:rsidR="00EB107B" w:rsidRPr="008246A4">
              <w:rPr>
                <w:sz w:val="22"/>
                <w:szCs w:val="22"/>
              </w:rPr>
              <w:t>н</w:t>
            </w:r>
            <w:proofErr w:type="gramStart"/>
            <w:r w:rsidR="00EB107B" w:rsidRPr="008246A4">
              <w:rPr>
                <w:sz w:val="22"/>
                <w:szCs w:val="22"/>
              </w:rPr>
              <w:t>1</w:t>
            </w:r>
            <w:proofErr w:type="gramEnd"/>
            <w:r w:rsidR="00EB107B">
              <w:rPr>
                <w:b/>
                <w:sz w:val="22"/>
                <w:szCs w:val="22"/>
              </w:rPr>
              <w:t xml:space="preserve"> </w:t>
            </w:r>
            <w:r w:rsidR="00EB107B" w:rsidRPr="008246A4">
              <w:rPr>
                <w:b/>
                <w:sz w:val="22"/>
                <w:szCs w:val="22"/>
              </w:rPr>
              <w:t xml:space="preserve">--  </w:t>
            </w:r>
            <w:r w:rsidR="00EB107B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EB107B" w:rsidRPr="00EF49CD" w:rsidRDefault="00EB107B" w:rsidP="00EB107B">
            <w:pPr>
              <w:rPr>
                <w:b/>
              </w:rPr>
            </w:pPr>
            <w:r>
              <w:rPr>
                <w:sz w:val="21"/>
                <w:szCs w:val="21"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</w:t>
            </w:r>
            <w:r>
              <w:rPr>
                <w:rFonts w:ascii="Arial" w:hAnsi="Arial" w:cs="Arial"/>
                <w:b/>
                <w:color w:val="0516BB"/>
                <w:sz w:val="20"/>
                <w:szCs w:val="20"/>
              </w:rPr>
              <w:t>127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EB107B" w:rsidRDefault="00EB107B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1678AB" w:rsidP="00876530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278784" behindDoc="0" locked="0" layoutInCell="1" allowOverlap="1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102870</wp:posOffset>
                      </wp:positionV>
                      <wp:extent cx="622300" cy="257175"/>
                      <wp:effectExtent l="7620" t="7620" r="8255" b="11430"/>
                      <wp:wrapNone/>
                      <wp:docPr id="32" name="Rectangle 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2300" cy="257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C750AE" w:rsidRDefault="009E1784">
                                  <w:pP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C750AE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 xml:space="preserve">Лист 34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05" o:spid="_x0000_s1099" style="position:absolute;margin-left:14.85pt;margin-top:8.1pt;width:49pt;height:20.25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">
                      <v:textbox>
                        <w:txbxContent>
                          <w:p w:rsidR="009E1784" w:rsidRPr="00C750AE" w:rsidRDefault="009E1784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750AE">
                              <w:rPr>
                                <w:b/>
                                <w:sz w:val="18"/>
                                <w:szCs w:val="18"/>
                              </w:rPr>
                              <w:t xml:space="preserve">Лист 34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C750AE">
              <w:rPr>
                <w:b/>
                <w:noProof/>
              </w:rPr>
              <w:drawing>
                <wp:anchor distT="0" distB="0" distL="114300" distR="114300" simplePos="0" relativeHeight="251527038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1905</wp:posOffset>
                  </wp:positionV>
                  <wp:extent cx="6148070" cy="7219950"/>
                  <wp:effectExtent l="19050" t="19050" r="24130" b="19050"/>
                  <wp:wrapNone/>
                  <wp:docPr id="78" name="Рисунок 77" descr="Лист 34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34 .bmp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8070" cy="72199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C750AE">
            <w:pPr>
              <w:rPr>
                <w:b/>
              </w:rPr>
            </w:pPr>
          </w:p>
          <w:p w:rsidR="00C750AE" w:rsidRDefault="00C750AE" w:rsidP="00C750AE">
            <w:pPr>
              <w:rPr>
                <w:b/>
              </w:rPr>
            </w:pPr>
          </w:p>
          <w:p w:rsidR="003F7431" w:rsidRPr="000A2953" w:rsidRDefault="003F7431" w:rsidP="003F7431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3F7431" w:rsidRDefault="003F7431" w:rsidP="003F7431">
            <w:pPr>
              <w:rPr>
                <w:b/>
                <w:sz w:val="22"/>
                <w:szCs w:val="22"/>
              </w:rPr>
            </w:pPr>
          </w:p>
          <w:p w:rsidR="003F7431" w:rsidRPr="00DF5556" w:rsidRDefault="003F7431" w:rsidP="003F7431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3F7431" w:rsidRDefault="001678AB" w:rsidP="003F7431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273664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31" name="Rectangle 7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00" o:spid="_x0000_s1026" style="position:absolute;margin-left:15.15pt;margin-top:1.1pt;width:18.6pt;height:8.6pt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" filled="f" fillcolor="black [3213]" strokecolor="#f39" strokeweight="1.5pt"/>
                  </w:pict>
                </mc:Fallback>
              </mc:AlternateContent>
            </w:r>
            <w:r w:rsidR="003F7431">
              <w:rPr>
                <w:b/>
              </w:rPr>
              <w:t xml:space="preserve">             -- </w:t>
            </w:r>
            <w:r w:rsidR="003F7431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3F7431">
              <w:rPr>
                <w:sz w:val="21"/>
                <w:szCs w:val="21"/>
              </w:rPr>
              <w:t>та);</w:t>
            </w:r>
          </w:p>
          <w:p w:rsidR="003F7431" w:rsidRDefault="001678AB" w:rsidP="003F7431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76736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25" name="Rectangle 7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03" o:spid="_x0000_s1026" style="position:absolute;margin-left:15pt;margin-top:2.65pt;width:18.6pt;height:8.6pt;z-index:25227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" filled="f" fillcolor="black [3213]" strokecolor="#974706 [1609]" strokeweight="1.5pt"/>
                  </w:pict>
                </mc:Fallback>
              </mc:AlternateContent>
            </w:r>
            <w:r w:rsidR="003F7431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3F7431" w:rsidRDefault="001678AB" w:rsidP="003F7431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275712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23" name="AutoShape 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02" o:spid="_x0000_s1026" type="#_x0000_t32" style="position:absolute;margin-left:15pt;margin-top:7.85pt;width:18.75pt;height:.05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" strokecolor="#0516bb" strokeweight="1.5pt"/>
                  </w:pict>
                </mc:Fallback>
              </mc:AlternateContent>
            </w:r>
            <w:r w:rsidR="003F7431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3F7431" w:rsidRPr="00FC1DCC" w:rsidRDefault="001678AB" w:rsidP="003F7431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277760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22" name="AutoShape 7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04" o:spid="_x0000_s1026" type="#_x0000_t32" style="position:absolute;margin-left:15.4pt;margin-top:7.3pt;width:18.2pt;height:0;z-index: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" strokecolor="blue" strokeweight="1.5pt"/>
                  </w:pict>
                </mc:Fallback>
              </mc:AlternateContent>
            </w:r>
            <w:r w:rsidR="003F7431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3F7431" w:rsidRDefault="001678AB" w:rsidP="003F7431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74688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21" name="Oval 7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701" o:spid="_x0000_s1026" style="position:absolute;margin-left:15.55pt;margin-top:3.95pt;width:3.55pt;height:3.85pt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" fillcolor="black"/>
                  </w:pict>
                </mc:Fallback>
              </mc:AlternateContent>
            </w:r>
            <w:r w:rsidR="003F7431">
              <w:rPr>
                <w:sz w:val="21"/>
                <w:szCs w:val="21"/>
              </w:rPr>
              <w:t xml:space="preserve">       </w:t>
            </w:r>
            <w:r w:rsidR="003F7431">
              <w:rPr>
                <w:sz w:val="22"/>
                <w:szCs w:val="22"/>
              </w:rPr>
              <w:t xml:space="preserve"> </w:t>
            </w:r>
            <w:r w:rsidR="003F7431" w:rsidRPr="008246A4">
              <w:rPr>
                <w:sz w:val="22"/>
                <w:szCs w:val="22"/>
              </w:rPr>
              <w:t>н</w:t>
            </w:r>
            <w:proofErr w:type="gramStart"/>
            <w:r w:rsidR="003F7431" w:rsidRPr="008246A4">
              <w:rPr>
                <w:sz w:val="22"/>
                <w:szCs w:val="22"/>
              </w:rPr>
              <w:t>1</w:t>
            </w:r>
            <w:proofErr w:type="gramEnd"/>
            <w:r w:rsidR="003F7431">
              <w:rPr>
                <w:b/>
                <w:sz w:val="22"/>
                <w:szCs w:val="22"/>
              </w:rPr>
              <w:t xml:space="preserve"> </w:t>
            </w:r>
            <w:r w:rsidR="003F7431" w:rsidRPr="008246A4">
              <w:rPr>
                <w:b/>
                <w:sz w:val="22"/>
                <w:szCs w:val="22"/>
              </w:rPr>
              <w:t xml:space="preserve">--  </w:t>
            </w:r>
            <w:r w:rsidR="003F7431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3F7431" w:rsidRPr="00EF49CD" w:rsidRDefault="003F7431" w:rsidP="003F7431">
            <w:pPr>
              <w:rPr>
                <w:b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</w:t>
            </w:r>
            <w:r>
              <w:rPr>
                <w:rFonts w:ascii="Arial" w:hAnsi="Arial" w:cs="Arial"/>
                <w:b/>
                <w:color w:val="0516BB"/>
                <w:sz w:val="20"/>
                <w:szCs w:val="20"/>
              </w:rPr>
              <w:t>127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C750AE" w:rsidRDefault="00C750AE" w:rsidP="00876530">
            <w:pPr>
              <w:rPr>
                <w:b/>
              </w:rPr>
            </w:pPr>
          </w:p>
          <w:p w:rsidR="00C750AE" w:rsidRDefault="00C750AE" w:rsidP="00876530">
            <w:pPr>
              <w:rPr>
                <w:b/>
              </w:rPr>
            </w:pPr>
          </w:p>
          <w:p w:rsidR="003F7431" w:rsidRDefault="00B9059F" w:rsidP="00876530">
            <w:pPr>
              <w:rPr>
                <w:b/>
              </w:rPr>
            </w:pPr>
            <w:bookmarkStart w:id="0" w:name="_GoBack"/>
            <w:r>
              <w:rPr>
                <w:b/>
                <w:noProof/>
              </w:rPr>
              <w:drawing>
                <wp:anchor distT="0" distB="0" distL="114300" distR="114300" simplePos="0" relativeHeight="251526013" behindDoc="0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-12065</wp:posOffset>
                  </wp:positionV>
                  <wp:extent cx="6153150" cy="7229475"/>
                  <wp:effectExtent l="38100" t="19050" r="19050" b="28575"/>
                  <wp:wrapNone/>
                  <wp:docPr id="80" name="Рисунок 79" descr="Лист 35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35 .bmp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3150" cy="72294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bookmarkEnd w:id="0"/>
            <w:r w:rsidR="001678AB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290048" behindDoc="0" locked="0" layoutInCell="1" allowOverlap="1">
                      <wp:simplePos x="0" y="0"/>
                      <wp:positionH relativeFrom="column">
                        <wp:posOffset>182880</wp:posOffset>
                      </wp:positionH>
                      <wp:positionV relativeFrom="paragraph">
                        <wp:posOffset>60325</wp:posOffset>
                      </wp:positionV>
                      <wp:extent cx="628650" cy="238125"/>
                      <wp:effectExtent l="11430" t="12700" r="7620" b="6350"/>
                      <wp:wrapNone/>
                      <wp:docPr id="20" name="Rectangle 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238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C750AE" w:rsidRDefault="009E1784">
                                  <w:pP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C750AE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 xml:space="preserve">Лист 35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15" o:spid="_x0000_s1100" style="position:absolute;margin-left:14.4pt;margin-top:4.75pt;width:49.5pt;height:18.75pt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">
                      <v:textbox>
                        <w:txbxContent>
                          <w:p w:rsidR="009E1784" w:rsidRPr="00C750AE" w:rsidRDefault="009E1784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750AE">
                              <w:rPr>
                                <w:b/>
                                <w:sz w:val="18"/>
                                <w:szCs w:val="18"/>
                              </w:rPr>
                              <w:t xml:space="preserve">Лист 35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3F7431" w:rsidRDefault="003F7431" w:rsidP="00876530">
            <w:pPr>
              <w:rPr>
                <w:b/>
              </w:rPr>
            </w:pPr>
          </w:p>
          <w:p w:rsidR="00B9059F" w:rsidRDefault="00B9059F" w:rsidP="003F7431">
            <w:pPr>
              <w:jc w:val="center"/>
              <w:rPr>
                <w:b/>
              </w:rPr>
            </w:pPr>
          </w:p>
          <w:p w:rsidR="003F7431" w:rsidRPr="000A2953" w:rsidRDefault="003F7431" w:rsidP="003F7431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3F7431" w:rsidRDefault="003F7431" w:rsidP="003F7431">
            <w:pPr>
              <w:rPr>
                <w:b/>
                <w:sz w:val="22"/>
                <w:szCs w:val="22"/>
              </w:rPr>
            </w:pPr>
          </w:p>
          <w:p w:rsidR="003F7431" w:rsidRPr="00DF5556" w:rsidRDefault="003F7431" w:rsidP="003F7431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3F7431" w:rsidRDefault="001678AB" w:rsidP="003F7431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280832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9" name="Rectangle 7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06" o:spid="_x0000_s1026" style="position:absolute;margin-left:15.15pt;margin-top:1.1pt;width:18.6pt;height:8.6pt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" filled="f" fillcolor="black [3213]" strokecolor="#f39" strokeweight="1.5pt"/>
                  </w:pict>
                </mc:Fallback>
              </mc:AlternateContent>
            </w:r>
            <w:r w:rsidR="003F7431">
              <w:rPr>
                <w:b/>
              </w:rPr>
              <w:t xml:space="preserve">             -- </w:t>
            </w:r>
            <w:r w:rsidR="003F7431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3F7431">
              <w:rPr>
                <w:sz w:val="21"/>
                <w:szCs w:val="21"/>
              </w:rPr>
              <w:t>та);</w:t>
            </w:r>
          </w:p>
          <w:p w:rsidR="003F7431" w:rsidRDefault="001678AB" w:rsidP="003F7431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83904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8" name="Rectangle 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09" o:spid="_x0000_s1026" style="position:absolute;margin-left:15pt;margin-top:2.65pt;width:18.6pt;height:8.6p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" filled="f" fillcolor="black [3213]" strokecolor="#974706 [1609]" strokeweight="1.5pt"/>
                  </w:pict>
                </mc:Fallback>
              </mc:AlternateContent>
            </w:r>
            <w:r w:rsidR="003F7431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3F7431" w:rsidRDefault="001678AB" w:rsidP="003F7431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282880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7" name="AutoShape 7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08" o:spid="_x0000_s1026" type="#_x0000_t32" style="position:absolute;margin-left:15pt;margin-top:7.85pt;width:18.75pt;height:.05pt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" strokecolor="#0516bb" strokeweight="1.5pt"/>
                  </w:pict>
                </mc:Fallback>
              </mc:AlternateContent>
            </w:r>
            <w:r w:rsidR="003F7431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3F7431" w:rsidRPr="00FC1DCC" w:rsidRDefault="001678AB" w:rsidP="003F7431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284928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16" name="AutoShape 7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10" o:spid="_x0000_s1026" type="#_x0000_t32" style="position:absolute;margin-left:15.4pt;margin-top:7.3pt;width:18.2pt;height:0;z-index:25228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" strokecolor="#0070c0" strokeweight="1.5pt"/>
                  </w:pict>
                </mc:Fallback>
              </mc:AlternateContent>
            </w:r>
            <w:r w:rsidR="003F7431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3F7431" w:rsidRDefault="001678AB" w:rsidP="003F7431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81856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4" name="Oval 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707" o:spid="_x0000_s1026" style="position:absolute;margin-left:15.55pt;margin-top:3.95pt;width:3.55pt;height:3.85pt;z-index:25228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" fillcolor="black"/>
                  </w:pict>
                </mc:Fallback>
              </mc:AlternateContent>
            </w:r>
            <w:r w:rsidR="003F7431">
              <w:rPr>
                <w:sz w:val="21"/>
                <w:szCs w:val="21"/>
              </w:rPr>
              <w:t xml:space="preserve">       </w:t>
            </w:r>
            <w:r w:rsidR="003F7431">
              <w:rPr>
                <w:sz w:val="22"/>
                <w:szCs w:val="22"/>
              </w:rPr>
              <w:t xml:space="preserve"> </w:t>
            </w:r>
            <w:r w:rsidR="003F7431" w:rsidRPr="008246A4">
              <w:rPr>
                <w:sz w:val="22"/>
                <w:szCs w:val="22"/>
              </w:rPr>
              <w:t>н</w:t>
            </w:r>
            <w:proofErr w:type="gramStart"/>
            <w:r w:rsidR="003F7431" w:rsidRPr="008246A4">
              <w:rPr>
                <w:sz w:val="22"/>
                <w:szCs w:val="22"/>
              </w:rPr>
              <w:t>1</w:t>
            </w:r>
            <w:proofErr w:type="gramEnd"/>
            <w:r w:rsidR="003F7431">
              <w:rPr>
                <w:b/>
                <w:sz w:val="22"/>
                <w:szCs w:val="22"/>
              </w:rPr>
              <w:t xml:space="preserve"> </w:t>
            </w:r>
            <w:r w:rsidR="003F7431" w:rsidRPr="008246A4">
              <w:rPr>
                <w:b/>
                <w:sz w:val="22"/>
                <w:szCs w:val="22"/>
              </w:rPr>
              <w:t xml:space="preserve">--  </w:t>
            </w:r>
            <w:r w:rsidR="003F7431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3F7431" w:rsidRDefault="003F7431" w:rsidP="003F7431">
            <w:pPr>
              <w:rPr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     38:06:150127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>
              <w:rPr>
                <w:rFonts w:ascii="Arial" w:hAnsi="Arial" w:cs="Arial"/>
                <w:sz w:val="21"/>
                <w:szCs w:val="21"/>
              </w:rPr>
              <w:t xml:space="preserve">909 </w:t>
            </w:r>
            <w:r>
              <w:rPr>
                <w:sz w:val="21"/>
                <w:szCs w:val="21"/>
              </w:rPr>
              <w:t xml:space="preserve">– кадастровый номер земельного участка; </w:t>
            </w:r>
          </w:p>
          <w:p w:rsidR="003F7431" w:rsidRDefault="003F7431" w:rsidP="00876530">
            <w:pPr>
              <w:rPr>
                <w:b/>
              </w:rPr>
            </w:pPr>
            <w:r>
              <w:rPr>
                <w:sz w:val="21"/>
                <w:szCs w:val="21"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</w:t>
            </w:r>
            <w:r>
              <w:rPr>
                <w:rFonts w:ascii="Arial" w:hAnsi="Arial" w:cs="Arial"/>
                <w:b/>
                <w:color w:val="0516BB"/>
                <w:sz w:val="20"/>
                <w:szCs w:val="20"/>
              </w:rPr>
              <w:t>127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3F7431" w:rsidRDefault="003F7431" w:rsidP="00876530">
            <w:pPr>
              <w:rPr>
                <w:b/>
              </w:rPr>
            </w:pPr>
          </w:p>
          <w:p w:rsidR="00C750AE" w:rsidRDefault="00C750AE" w:rsidP="00876530">
            <w:pPr>
              <w:rPr>
                <w:b/>
              </w:rPr>
            </w:pPr>
          </w:p>
          <w:p w:rsidR="00EB107B" w:rsidRDefault="00EB107B" w:rsidP="003F7431">
            <w:pPr>
              <w:rPr>
                <w:b/>
              </w:rPr>
            </w:pPr>
          </w:p>
          <w:p w:rsidR="00C750AE" w:rsidRDefault="001678AB" w:rsidP="003F7431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6432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97790</wp:posOffset>
                      </wp:positionV>
                      <wp:extent cx="628650" cy="247650"/>
                      <wp:effectExtent l="9525" t="12065" r="9525" b="6985"/>
                      <wp:wrapNone/>
                      <wp:docPr id="13" name="Rectangle 7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Default="009E1784">
                                  <w: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36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38" o:spid="_x0000_s1101" style="position:absolute;margin-left:18pt;margin-top:7.7pt;width:49.5pt;height:19.5pt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">
                      <v:textbox>
                        <w:txbxContent>
                          <w:p w:rsidR="009E1784" w:rsidRDefault="009E1784"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Лист 36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B9059F">
              <w:rPr>
                <w:b/>
                <w:noProof/>
              </w:rPr>
              <w:drawing>
                <wp:anchor distT="0" distB="0" distL="114300" distR="114300" simplePos="0" relativeHeight="251524988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1905</wp:posOffset>
                  </wp:positionV>
                  <wp:extent cx="6153150" cy="7229475"/>
                  <wp:effectExtent l="38100" t="19050" r="19050" b="28575"/>
                  <wp:wrapNone/>
                  <wp:docPr id="81" name="Рисунок 80" descr="Лист 36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36 .bmp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3150" cy="72294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B9059F" w:rsidRPr="000A2953" w:rsidRDefault="00B9059F" w:rsidP="00B9059F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B9059F" w:rsidRDefault="00B9059F" w:rsidP="00B9059F">
            <w:pPr>
              <w:rPr>
                <w:b/>
                <w:sz w:val="22"/>
                <w:szCs w:val="22"/>
              </w:rPr>
            </w:pPr>
          </w:p>
          <w:p w:rsidR="00B9059F" w:rsidRPr="00DF5556" w:rsidRDefault="00B9059F" w:rsidP="00B9059F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B9059F" w:rsidRDefault="001678AB" w:rsidP="00B9059F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8480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12" name="Rectangle 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39" o:spid="_x0000_s1026" style="position:absolute;margin-left:15.15pt;margin-top:1.1pt;width:18.6pt;height:8.6pt;z-index:25230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" filled="f" fillcolor="black [3213]" strokecolor="#f39" strokeweight="1.5pt"/>
                  </w:pict>
                </mc:Fallback>
              </mc:AlternateContent>
            </w:r>
            <w:r w:rsidR="00B9059F">
              <w:rPr>
                <w:b/>
              </w:rPr>
              <w:t xml:space="preserve">             -- </w:t>
            </w:r>
            <w:r w:rsidR="00B9059F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B9059F">
              <w:rPr>
                <w:sz w:val="21"/>
                <w:szCs w:val="21"/>
              </w:rPr>
              <w:t>та);</w:t>
            </w:r>
          </w:p>
          <w:p w:rsidR="00B9059F" w:rsidRDefault="001678AB" w:rsidP="00B9059F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11552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11" name="Rectangle 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42" o:spid="_x0000_s1026" style="position:absolute;margin-left:15pt;margin-top:2.65pt;width:18.6pt;height:8.6pt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" filled="f" fillcolor="black [3213]" strokecolor="#974706 [1609]" strokeweight="1.5pt"/>
                  </w:pict>
                </mc:Fallback>
              </mc:AlternateContent>
            </w:r>
            <w:r w:rsidR="00B9059F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B9059F" w:rsidRDefault="001678AB" w:rsidP="00B9059F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310528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10" name="AutoShape 7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41" o:spid="_x0000_s1026" type="#_x0000_t32" style="position:absolute;margin-left:15pt;margin-top:7.85pt;width:18.75pt;height:.05pt;z-index:25231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" strokecolor="#0516bb" strokeweight="1.5pt"/>
                  </w:pict>
                </mc:Fallback>
              </mc:AlternateContent>
            </w:r>
            <w:r w:rsidR="00B9059F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B9059F" w:rsidRPr="00FC1DCC" w:rsidRDefault="001678AB" w:rsidP="00B9059F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312576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9" name="AutoShape 7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43" o:spid="_x0000_s1026" type="#_x0000_t32" style="position:absolute;margin-left:15.4pt;margin-top:7.3pt;width:18.2pt;height:0;z-index:2523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" strokecolor="#0070c0" strokeweight="1.5pt"/>
                  </w:pict>
                </mc:Fallback>
              </mc:AlternateContent>
            </w:r>
            <w:r w:rsidR="00B9059F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B9059F" w:rsidRDefault="001678AB" w:rsidP="00B9059F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09504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8" name="Oval 7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740" o:spid="_x0000_s1026" style="position:absolute;margin-left:15.55pt;margin-top:3.95pt;width:3.55pt;height:3.85pt;z-index:25230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" fillcolor="black"/>
                  </w:pict>
                </mc:Fallback>
              </mc:AlternateContent>
            </w:r>
            <w:r w:rsidR="00B9059F">
              <w:rPr>
                <w:sz w:val="21"/>
                <w:szCs w:val="21"/>
              </w:rPr>
              <w:t xml:space="preserve">       </w:t>
            </w:r>
            <w:r w:rsidR="00B9059F">
              <w:rPr>
                <w:sz w:val="22"/>
                <w:szCs w:val="22"/>
              </w:rPr>
              <w:t xml:space="preserve"> </w:t>
            </w:r>
            <w:r w:rsidR="00B9059F" w:rsidRPr="008246A4">
              <w:rPr>
                <w:sz w:val="22"/>
                <w:szCs w:val="22"/>
              </w:rPr>
              <w:t>н</w:t>
            </w:r>
            <w:proofErr w:type="gramStart"/>
            <w:r w:rsidR="00B9059F" w:rsidRPr="008246A4">
              <w:rPr>
                <w:sz w:val="22"/>
                <w:szCs w:val="22"/>
              </w:rPr>
              <w:t>1</w:t>
            </w:r>
            <w:proofErr w:type="gramEnd"/>
            <w:r w:rsidR="00B9059F">
              <w:rPr>
                <w:b/>
                <w:sz w:val="22"/>
                <w:szCs w:val="22"/>
              </w:rPr>
              <w:t xml:space="preserve"> </w:t>
            </w:r>
            <w:r w:rsidR="00B9059F" w:rsidRPr="008246A4">
              <w:rPr>
                <w:b/>
                <w:sz w:val="22"/>
                <w:szCs w:val="22"/>
              </w:rPr>
              <w:t xml:space="preserve">--  </w:t>
            </w:r>
            <w:r w:rsidR="00B9059F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B9059F" w:rsidRDefault="00B9059F" w:rsidP="00B9059F">
            <w:pPr>
              <w:rPr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     38:06:150127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>
              <w:rPr>
                <w:rFonts w:ascii="Arial" w:hAnsi="Arial" w:cs="Arial"/>
                <w:sz w:val="21"/>
                <w:szCs w:val="21"/>
              </w:rPr>
              <w:t xml:space="preserve">909 </w:t>
            </w:r>
            <w:r>
              <w:rPr>
                <w:sz w:val="21"/>
                <w:szCs w:val="21"/>
              </w:rPr>
              <w:t xml:space="preserve">– кадастровый номер земельного участка; </w:t>
            </w:r>
          </w:p>
          <w:p w:rsidR="00B9059F" w:rsidRDefault="00B9059F" w:rsidP="00B9059F">
            <w:pPr>
              <w:rPr>
                <w:b/>
              </w:rPr>
            </w:pPr>
            <w:r>
              <w:rPr>
                <w:sz w:val="21"/>
                <w:szCs w:val="21"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</w:t>
            </w:r>
            <w:r>
              <w:rPr>
                <w:rFonts w:ascii="Arial" w:hAnsi="Arial" w:cs="Arial"/>
                <w:b/>
                <w:color w:val="0516BB"/>
                <w:sz w:val="20"/>
                <w:szCs w:val="20"/>
              </w:rPr>
              <w:t>127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B9059F" w:rsidRDefault="00B9059F" w:rsidP="00B9059F">
            <w:pPr>
              <w:rPr>
                <w:b/>
              </w:rPr>
            </w:pPr>
          </w:p>
          <w:p w:rsidR="00C750AE" w:rsidRDefault="009E1784" w:rsidP="003F7431">
            <w:pPr>
              <w:rPr>
                <w:b/>
              </w:rPr>
            </w:pPr>
            <w:r>
              <w:rPr>
                <w:b/>
              </w:rPr>
              <w:t xml:space="preserve">             </w:t>
            </w:r>
          </w:p>
          <w:p w:rsidR="00C750AE" w:rsidRDefault="00B9059F" w:rsidP="003F7431">
            <w:pPr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anchor distT="0" distB="0" distL="114300" distR="114300" simplePos="0" relativeHeight="251523963" behindDoc="0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153670</wp:posOffset>
                  </wp:positionV>
                  <wp:extent cx="6163310" cy="7239000"/>
                  <wp:effectExtent l="38100" t="19050" r="27940" b="19050"/>
                  <wp:wrapNone/>
                  <wp:docPr id="83" name="Рисунок 82" descr="Лист 37 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37 .bmp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3310" cy="7239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750AE" w:rsidRDefault="001678AB" w:rsidP="003F7431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19744" behindDoc="0" locked="0" layoutInCell="1" allowOverlap="1">
                      <wp:simplePos x="0" y="0"/>
                      <wp:positionH relativeFrom="column">
                        <wp:posOffset>179070</wp:posOffset>
                      </wp:positionH>
                      <wp:positionV relativeFrom="paragraph">
                        <wp:posOffset>70485</wp:posOffset>
                      </wp:positionV>
                      <wp:extent cx="651510" cy="257175"/>
                      <wp:effectExtent l="7620" t="13335" r="7620" b="5715"/>
                      <wp:wrapNone/>
                      <wp:docPr id="7" name="Rectangle 7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1510" cy="257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E1784" w:rsidRPr="00B9059F" w:rsidRDefault="009E1784" w:rsidP="00B9059F">
                                  <w:pPr>
                                    <w:jc w:val="center"/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B9059F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Лист 37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49" o:spid="_x0000_s1102" style="position:absolute;margin-left:14.1pt;margin-top:5.55pt;width:51.3pt;height:20.25pt;z-index:25231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">
                      <v:textbox>
                        <w:txbxContent>
                          <w:p w:rsidR="009E1784" w:rsidRPr="00B9059F" w:rsidRDefault="009E1784" w:rsidP="00B9059F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B9059F">
                              <w:rPr>
                                <w:b/>
                                <w:sz w:val="18"/>
                                <w:szCs w:val="18"/>
                              </w:rPr>
                              <w:t>Лист 37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C750AE" w:rsidRDefault="00C750AE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Default="00B9059F" w:rsidP="003F7431">
            <w:pPr>
              <w:rPr>
                <w:b/>
              </w:rPr>
            </w:pPr>
          </w:p>
          <w:p w:rsidR="00B9059F" w:rsidRPr="000A2953" w:rsidRDefault="00B9059F" w:rsidP="00B9059F">
            <w:pPr>
              <w:jc w:val="center"/>
              <w:rPr>
                <w:b/>
              </w:rPr>
            </w:pPr>
            <w:r>
              <w:rPr>
                <w:b/>
              </w:rPr>
              <w:t>Масштаб 1:1500</w:t>
            </w:r>
          </w:p>
          <w:p w:rsidR="00B9059F" w:rsidRDefault="00B9059F" w:rsidP="00B9059F">
            <w:pPr>
              <w:rPr>
                <w:b/>
                <w:sz w:val="22"/>
                <w:szCs w:val="22"/>
              </w:rPr>
            </w:pPr>
          </w:p>
          <w:p w:rsidR="00B9059F" w:rsidRPr="00DF5556" w:rsidRDefault="00B9059F" w:rsidP="00B9059F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</w:t>
            </w:r>
            <w:r w:rsidRPr="00FF485E">
              <w:rPr>
                <w:b/>
                <w:sz w:val="22"/>
                <w:szCs w:val="22"/>
              </w:rPr>
              <w:t xml:space="preserve">Условные обозначения: </w:t>
            </w:r>
          </w:p>
          <w:p w:rsidR="00B9059F" w:rsidRDefault="001678AB" w:rsidP="00B9059F">
            <w:pPr>
              <w:rPr>
                <w:sz w:val="21"/>
                <w:szCs w:val="21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14624" behindDoc="0" locked="0" layoutInCell="1" allowOverlap="1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13970</wp:posOffset>
                      </wp:positionV>
                      <wp:extent cx="236220" cy="109220"/>
                      <wp:effectExtent l="11430" t="13970" r="9525" b="10160"/>
                      <wp:wrapNone/>
                      <wp:docPr id="6" name="Rectangle 7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44" o:spid="_x0000_s1026" style="position:absolute;margin-left:15.15pt;margin-top:1.1pt;width:18.6pt;height:8.6pt;z-index:25231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" filled="f" fillcolor="black [3213]" strokecolor="#f39" strokeweight="1.5pt"/>
                  </w:pict>
                </mc:Fallback>
              </mc:AlternateContent>
            </w:r>
            <w:r w:rsidR="00B9059F">
              <w:rPr>
                <w:b/>
              </w:rPr>
              <w:t xml:space="preserve">             -- </w:t>
            </w:r>
            <w:r w:rsidR="00B9059F"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 w:rsidR="00B9059F">
              <w:rPr>
                <w:sz w:val="21"/>
                <w:szCs w:val="21"/>
              </w:rPr>
              <w:t>та);</w:t>
            </w:r>
          </w:p>
          <w:p w:rsidR="00B9059F" w:rsidRDefault="001678AB" w:rsidP="00B9059F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317696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33655</wp:posOffset>
                      </wp:positionV>
                      <wp:extent cx="236220" cy="109220"/>
                      <wp:effectExtent l="9525" t="14605" r="11430" b="9525"/>
                      <wp:wrapNone/>
                      <wp:docPr id="5" name="Rectangle 7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10922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47" o:spid="_x0000_s1026" style="position:absolute;margin-left:15pt;margin-top:2.65pt;width:18.6pt;height:8.6pt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" filled="f" fillcolor="black [3213]" strokecolor="#974706 [1609]" strokeweight="1.5pt"/>
                  </w:pict>
                </mc:Fallback>
              </mc:AlternateContent>
            </w:r>
            <w:r w:rsidR="00B9059F">
              <w:rPr>
                <w:sz w:val="21"/>
                <w:szCs w:val="21"/>
              </w:rPr>
              <w:t xml:space="preserve">              -- граница земельного участка; </w:t>
            </w:r>
          </w:p>
          <w:p w:rsidR="00B9059F" w:rsidRDefault="001678AB" w:rsidP="00B9059F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316672" behindDoc="0" locked="0" layoutInCell="1" allowOverlap="1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99695</wp:posOffset>
                      </wp:positionV>
                      <wp:extent cx="238125" cy="635"/>
                      <wp:effectExtent l="9525" t="13970" r="9525" b="13970"/>
                      <wp:wrapNone/>
                      <wp:docPr id="4" name="AutoShape 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1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516BB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46" o:spid="_x0000_s1026" type="#_x0000_t32" style="position:absolute;margin-left:15pt;margin-top:7.85pt;width:18.75pt;height:.05pt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" strokecolor="#0516bb" strokeweight="1.5pt"/>
                  </w:pict>
                </mc:Fallback>
              </mc:AlternateContent>
            </w:r>
            <w:r w:rsidR="00B9059F">
              <w:rPr>
                <w:sz w:val="21"/>
                <w:szCs w:val="21"/>
              </w:rPr>
              <w:t xml:space="preserve">              -- контур линейного объекта;</w:t>
            </w:r>
          </w:p>
          <w:p w:rsidR="00B9059F" w:rsidRPr="00FC1DCC" w:rsidRDefault="001678AB" w:rsidP="00B9059F">
            <w:pPr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2318720" behindDoc="0" locked="0" layoutInCell="1" allowOverlap="1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92710</wp:posOffset>
                      </wp:positionV>
                      <wp:extent cx="231140" cy="0"/>
                      <wp:effectExtent l="14605" t="16510" r="11430" b="12065"/>
                      <wp:wrapNone/>
                      <wp:docPr id="2" name="AutoShape 7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48" o:spid="_x0000_s1026" type="#_x0000_t32" style="position:absolute;margin-left:15.4pt;margin-top:7.3pt;width:18.2pt;height:0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" strokecolor="#0070c0" strokeweight="1.5pt"/>
                  </w:pict>
                </mc:Fallback>
              </mc:AlternateContent>
            </w:r>
            <w:r w:rsidR="00B9059F">
              <w:rPr>
                <w:sz w:val="21"/>
                <w:szCs w:val="21"/>
              </w:rPr>
              <w:t xml:space="preserve">              -- граница кадастрового квартала;</w:t>
            </w:r>
          </w:p>
          <w:p w:rsidR="00B9059F" w:rsidRDefault="001678AB" w:rsidP="00B9059F">
            <w:pPr>
              <w:rPr>
                <w:sz w:val="21"/>
                <w:szCs w:val="21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15648" behindDoc="0" locked="0" layoutInCell="1" allowOverlap="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50165</wp:posOffset>
                      </wp:positionV>
                      <wp:extent cx="45085" cy="48895"/>
                      <wp:effectExtent l="6985" t="12065" r="5080" b="5715"/>
                      <wp:wrapNone/>
                      <wp:docPr id="1" name="Oval 7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8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745" o:spid="_x0000_s1026" style="position:absolute;margin-left:15.55pt;margin-top:3.95pt;width:3.55pt;height:3.85pt;z-index:25231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" fillcolor="black"/>
                  </w:pict>
                </mc:Fallback>
              </mc:AlternateContent>
            </w:r>
            <w:r w:rsidR="00B9059F">
              <w:rPr>
                <w:sz w:val="21"/>
                <w:szCs w:val="21"/>
              </w:rPr>
              <w:t xml:space="preserve">       </w:t>
            </w:r>
            <w:r w:rsidR="00B9059F">
              <w:rPr>
                <w:sz w:val="22"/>
                <w:szCs w:val="22"/>
              </w:rPr>
              <w:t xml:space="preserve"> </w:t>
            </w:r>
            <w:r w:rsidR="00B9059F" w:rsidRPr="008246A4">
              <w:rPr>
                <w:sz w:val="22"/>
                <w:szCs w:val="22"/>
              </w:rPr>
              <w:t>н</w:t>
            </w:r>
            <w:proofErr w:type="gramStart"/>
            <w:r w:rsidR="00B9059F" w:rsidRPr="008246A4">
              <w:rPr>
                <w:sz w:val="22"/>
                <w:szCs w:val="22"/>
              </w:rPr>
              <w:t>1</w:t>
            </w:r>
            <w:proofErr w:type="gramEnd"/>
            <w:r w:rsidR="00B9059F">
              <w:rPr>
                <w:b/>
                <w:sz w:val="22"/>
                <w:szCs w:val="22"/>
              </w:rPr>
              <w:t xml:space="preserve"> </w:t>
            </w:r>
            <w:r w:rsidR="00B9059F" w:rsidRPr="008246A4">
              <w:rPr>
                <w:b/>
                <w:sz w:val="22"/>
                <w:szCs w:val="22"/>
              </w:rPr>
              <w:t xml:space="preserve">--  </w:t>
            </w:r>
            <w:r w:rsidR="00B9059F" w:rsidRPr="00680D1D">
              <w:rPr>
                <w:sz w:val="21"/>
                <w:szCs w:val="21"/>
              </w:rPr>
              <w:t>обозначение характерных точек публичного сервитута;</w:t>
            </w:r>
          </w:p>
          <w:p w:rsidR="00B9059F" w:rsidRDefault="00B9059F" w:rsidP="00B9059F">
            <w:pPr>
              <w:rPr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     38:06:150127</w:t>
            </w:r>
            <w:r w:rsidRPr="00146278">
              <w:rPr>
                <w:rFonts w:ascii="Arial" w:hAnsi="Arial" w:cs="Arial"/>
                <w:sz w:val="21"/>
                <w:szCs w:val="21"/>
              </w:rPr>
              <w:t>:</w:t>
            </w:r>
            <w:r>
              <w:rPr>
                <w:rFonts w:ascii="Arial" w:hAnsi="Arial" w:cs="Arial"/>
                <w:sz w:val="21"/>
                <w:szCs w:val="21"/>
              </w:rPr>
              <w:t xml:space="preserve">909 </w:t>
            </w:r>
            <w:r>
              <w:rPr>
                <w:sz w:val="21"/>
                <w:szCs w:val="21"/>
              </w:rPr>
              <w:t xml:space="preserve">– кадастровый номер земельного участка; </w:t>
            </w:r>
          </w:p>
          <w:p w:rsidR="00B9059F" w:rsidRDefault="00B9059F" w:rsidP="00B9059F">
            <w:pPr>
              <w:rPr>
                <w:b/>
              </w:rPr>
            </w:pPr>
            <w:r>
              <w:rPr>
                <w:sz w:val="21"/>
                <w:szCs w:val="21"/>
              </w:rPr>
              <w:t xml:space="preserve">     </w:t>
            </w:r>
            <w:r w:rsidRPr="007461E2">
              <w:rPr>
                <w:rFonts w:ascii="Arial" w:hAnsi="Arial" w:cs="Arial"/>
                <w:b/>
                <w:color w:val="0516BB"/>
                <w:sz w:val="20"/>
                <w:szCs w:val="20"/>
              </w:rPr>
              <w:t>38:06:150</w:t>
            </w:r>
            <w:r>
              <w:rPr>
                <w:rFonts w:ascii="Arial" w:hAnsi="Arial" w:cs="Arial"/>
                <w:b/>
                <w:color w:val="0516BB"/>
                <w:sz w:val="20"/>
                <w:szCs w:val="20"/>
              </w:rPr>
              <w:t>127</w:t>
            </w:r>
            <w:r>
              <w:rPr>
                <w:b/>
                <w:color w:val="0070C0"/>
                <w:sz w:val="22"/>
                <w:szCs w:val="22"/>
              </w:rPr>
              <w:t xml:space="preserve"> </w:t>
            </w:r>
            <w:r>
              <w:rPr>
                <w:b/>
              </w:rPr>
              <w:t xml:space="preserve">– </w:t>
            </w:r>
            <w:r w:rsidRPr="00680D1D">
              <w:rPr>
                <w:sz w:val="21"/>
                <w:szCs w:val="21"/>
              </w:rPr>
              <w:t>кадастровый квартал</w:t>
            </w:r>
            <w:r>
              <w:rPr>
                <w:sz w:val="21"/>
                <w:szCs w:val="21"/>
              </w:rPr>
              <w:t>.</w:t>
            </w:r>
          </w:p>
          <w:p w:rsidR="00B9059F" w:rsidRDefault="00B9059F" w:rsidP="003F7431">
            <w:pPr>
              <w:rPr>
                <w:b/>
              </w:rPr>
            </w:pPr>
          </w:p>
          <w:p w:rsidR="009E1784" w:rsidRDefault="009E1784" w:rsidP="009E1784">
            <w:pPr>
              <w:ind w:right="-264"/>
            </w:pPr>
            <w:r w:rsidRPr="009E1784">
              <w:t xml:space="preserve">Заместитель Мэра района                                                                      </w:t>
            </w:r>
            <w:r>
              <w:t xml:space="preserve">                      </w:t>
            </w:r>
            <w:r w:rsidRPr="009E1784">
              <w:t xml:space="preserve">    И.Б. Кузнецов</w:t>
            </w:r>
          </w:p>
          <w:p w:rsidR="009E1784" w:rsidRPr="009E1784" w:rsidRDefault="009E1784" w:rsidP="009E1784">
            <w:pPr>
              <w:ind w:right="-264"/>
            </w:pPr>
          </w:p>
          <w:p w:rsidR="00B9059F" w:rsidRPr="005828B1" w:rsidRDefault="00B9059F" w:rsidP="00B9059F">
            <w:pPr>
              <w:rPr>
                <w:b/>
              </w:rPr>
            </w:pPr>
          </w:p>
        </w:tc>
      </w:tr>
    </w:tbl>
    <w:p w:rsidR="009E1784" w:rsidRPr="009E1784" w:rsidRDefault="009E1784" w:rsidP="009E1784">
      <w:pPr>
        <w:ind w:right="-264"/>
      </w:pPr>
      <w:r>
        <w:rPr>
          <w:sz w:val="8"/>
          <w:szCs w:val="8"/>
        </w:rPr>
        <w:lastRenderedPageBreak/>
        <w:t xml:space="preserve"> </w:t>
      </w:r>
    </w:p>
    <w:sectPr w:rsidR="009E1784" w:rsidRPr="009E1784" w:rsidSect="009E1784">
      <w:footerReference w:type="even" r:id="rId47"/>
      <w:footerReference w:type="default" r:id="rId48"/>
      <w:pgSz w:w="11906" w:h="16838" w:code="9"/>
      <w:pgMar w:top="426" w:right="849" w:bottom="1134" w:left="1134" w:header="709" w:footer="709" w:gutter="0"/>
      <w:pgNumType w:start="6"/>
      <w:cols w:space="39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1784" w:rsidRDefault="009E1784">
      <w:r>
        <w:separator/>
      </w:r>
    </w:p>
  </w:endnote>
  <w:endnote w:type="continuationSeparator" w:id="0">
    <w:p w:rsidR="009E1784" w:rsidRDefault="009E17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1784" w:rsidRDefault="009E1784" w:rsidP="000E0AF3">
    <w:pPr>
      <w:pStyle w:val="a4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9E1784" w:rsidRDefault="009E1784" w:rsidP="008D51C3">
    <w:pPr>
      <w:pStyle w:val="a4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1784" w:rsidRDefault="009E1784" w:rsidP="008D51C3">
    <w:pPr>
      <w:pStyle w:val="a4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1784" w:rsidRDefault="009E1784">
      <w:r>
        <w:separator/>
      </w:r>
    </w:p>
  </w:footnote>
  <w:footnote w:type="continuationSeparator" w:id="0">
    <w:p w:rsidR="009E1784" w:rsidRDefault="009E17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6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7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9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0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1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2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4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5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16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7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8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9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0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1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2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23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4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5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7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8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9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0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1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2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3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25"/>
  </w:num>
  <w:num w:numId="2">
    <w:abstractNumId w:val="21"/>
  </w:num>
  <w:num w:numId="3">
    <w:abstractNumId w:val="30"/>
  </w:num>
  <w:num w:numId="4">
    <w:abstractNumId w:val="13"/>
  </w:num>
  <w:num w:numId="5">
    <w:abstractNumId w:val="10"/>
  </w:num>
  <w:num w:numId="6">
    <w:abstractNumId w:val="20"/>
  </w:num>
  <w:num w:numId="7">
    <w:abstractNumId w:val="14"/>
  </w:num>
  <w:num w:numId="8">
    <w:abstractNumId w:val="32"/>
  </w:num>
  <w:num w:numId="9">
    <w:abstractNumId w:val="6"/>
  </w:num>
  <w:num w:numId="10">
    <w:abstractNumId w:val="1"/>
  </w:num>
  <w:num w:numId="11">
    <w:abstractNumId w:val="11"/>
  </w:num>
  <w:num w:numId="12">
    <w:abstractNumId w:val="23"/>
  </w:num>
  <w:num w:numId="13">
    <w:abstractNumId w:val="18"/>
  </w:num>
  <w:num w:numId="14">
    <w:abstractNumId w:val="24"/>
  </w:num>
  <w:num w:numId="15">
    <w:abstractNumId w:val="4"/>
  </w:num>
  <w:num w:numId="16">
    <w:abstractNumId w:val="27"/>
  </w:num>
  <w:num w:numId="17">
    <w:abstractNumId w:val="0"/>
  </w:num>
  <w:num w:numId="18">
    <w:abstractNumId w:val="31"/>
  </w:num>
  <w:num w:numId="19">
    <w:abstractNumId w:val="8"/>
  </w:num>
  <w:num w:numId="20">
    <w:abstractNumId w:val="3"/>
  </w:num>
  <w:num w:numId="21">
    <w:abstractNumId w:val="29"/>
  </w:num>
  <w:num w:numId="22">
    <w:abstractNumId w:val="9"/>
  </w:num>
  <w:num w:numId="23">
    <w:abstractNumId w:val="26"/>
  </w:num>
  <w:num w:numId="24">
    <w:abstractNumId w:val="16"/>
  </w:num>
  <w:num w:numId="25">
    <w:abstractNumId w:val="2"/>
  </w:num>
  <w:num w:numId="26">
    <w:abstractNumId w:val="17"/>
  </w:num>
  <w:num w:numId="27">
    <w:abstractNumId w:val="33"/>
  </w:num>
  <w:num w:numId="28">
    <w:abstractNumId w:val="22"/>
  </w:num>
  <w:num w:numId="29">
    <w:abstractNumId w:val="28"/>
  </w:num>
  <w:num w:numId="30">
    <w:abstractNumId w:val="12"/>
  </w:num>
  <w:num w:numId="31">
    <w:abstractNumId w:val="5"/>
  </w:num>
  <w:num w:numId="32">
    <w:abstractNumId w:val="7"/>
  </w:num>
  <w:num w:numId="33">
    <w:abstractNumId w:val="19"/>
  </w:num>
  <w:num w:numId="3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displayVerticalDrawingGridEvery w:val="2"/>
  <w:characterSpacingControl w:val="doNotCompress"/>
  <w:hdrShapeDefaults>
    <o:shapedefaults v:ext="edit" spidmax="4097">
      <o:colormru v:ext="edit" colors="#0516bb,#4e02be,blue,#f39,#06f,#041292,fuchsia,#f06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4590"/>
    <w:rsid w:val="00004590"/>
    <w:rsid w:val="00022E38"/>
    <w:rsid w:val="00035E7C"/>
    <w:rsid w:val="00037FA4"/>
    <w:rsid w:val="00042F3B"/>
    <w:rsid w:val="00045A21"/>
    <w:rsid w:val="00047928"/>
    <w:rsid w:val="00047BBF"/>
    <w:rsid w:val="00056AB5"/>
    <w:rsid w:val="0006651A"/>
    <w:rsid w:val="00073590"/>
    <w:rsid w:val="000737EF"/>
    <w:rsid w:val="0007437B"/>
    <w:rsid w:val="0008777A"/>
    <w:rsid w:val="0008786D"/>
    <w:rsid w:val="00095ADE"/>
    <w:rsid w:val="000960FA"/>
    <w:rsid w:val="00097F4C"/>
    <w:rsid w:val="000A2953"/>
    <w:rsid w:val="000B5BCB"/>
    <w:rsid w:val="000C1836"/>
    <w:rsid w:val="000C6E39"/>
    <w:rsid w:val="000D28FF"/>
    <w:rsid w:val="000D59F8"/>
    <w:rsid w:val="000E041E"/>
    <w:rsid w:val="000E0AF3"/>
    <w:rsid w:val="000E21F0"/>
    <w:rsid w:val="000E54D2"/>
    <w:rsid w:val="000E56A9"/>
    <w:rsid w:val="000E6177"/>
    <w:rsid w:val="00100F51"/>
    <w:rsid w:val="001200D0"/>
    <w:rsid w:val="00120C34"/>
    <w:rsid w:val="00122D6B"/>
    <w:rsid w:val="00124977"/>
    <w:rsid w:val="00135FED"/>
    <w:rsid w:val="0014098A"/>
    <w:rsid w:val="00146278"/>
    <w:rsid w:val="0014665D"/>
    <w:rsid w:val="00150C77"/>
    <w:rsid w:val="001556B0"/>
    <w:rsid w:val="001638F9"/>
    <w:rsid w:val="001651E8"/>
    <w:rsid w:val="001678AB"/>
    <w:rsid w:val="00170DEB"/>
    <w:rsid w:val="001728D2"/>
    <w:rsid w:val="00177B23"/>
    <w:rsid w:val="001804D3"/>
    <w:rsid w:val="001A4129"/>
    <w:rsid w:val="001A6411"/>
    <w:rsid w:val="001A7693"/>
    <w:rsid w:val="001A7A22"/>
    <w:rsid w:val="001C3AD5"/>
    <w:rsid w:val="001C6FA3"/>
    <w:rsid w:val="001D1BAD"/>
    <w:rsid w:val="00202AB9"/>
    <w:rsid w:val="00235B59"/>
    <w:rsid w:val="00237481"/>
    <w:rsid w:val="0025609A"/>
    <w:rsid w:val="00256C72"/>
    <w:rsid w:val="00265C29"/>
    <w:rsid w:val="002772FC"/>
    <w:rsid w:val="00281DA4"/>
    <w:rsid w:val="00284016"/>
    <w:rsid w:val="00285303"/>
    <w:rsid w:val="002A203B"/>
    <w:rsid w:val="002A397D"/>
    <w:rsid w:val="002A4DAA"/>
    <w:rsid w:val="002B02E4"/>
    <w:rsid w:val="002C09BF"/>
    <w:rsid w:val="002D3E96"/>
    <w:rsid w:val="002D612B"/>
    <w:rsid w:val="002E39AA"/>
    <w:rsid w:val="002E3FCA"/>
    <w:rsid w:val="002E69BF"/>
    <w:rsid w:val="002E75E6"/>
    <w:rsid w:val="002F0C08"/>
    <w:rsid w:val="00311185"/>
    <w:rsid w:val="003126DD"/>
    <w:rsid w:val="003129C3"/>
    <w:rsid w:val="00321F63"/>
    <w:rsid w:val="00333679"/>
    <w:rsid w:val="00335943"/>
    <w:rsid w:val="00335B15"/>
    <w:rsid w:val="00336947"/>
    <w:rsid w:val="003377A9"/>
    <w:rsid w:val="00344870"/>
    <w:rsid w:val="003549A0"/>
    <w:rsid w:val="00362E69"/>
    <w:rsid w:val="00367E53"/>
    <w:rsid w:val="0038624B"/>
    <w:rsid w:val="003917FB"/>
    <w:rsid w:val="003A159D"/>
    <w:rsid w:val="003C3B9C"/>
    <w:rsid w:val="003C627B"/>
    <w:rsid w:val="003D4EE9"/>
    <w:rsid w:val="003F3DBA"/>
    <w:rsid w:val="003F7431"/>
    <w:rsid w:val="003F7F20"/>
    <w:rsid w:val="0040456D"/>
    <w:rsid w:val="004061D9"/>
    <w:rsid w:val="004179A5"/>
    <w:rsid w:val="00422FF8"/>
    <w:rsid w:val="00424134"/>
    <w:rsid w:val="004257E6"/>
    <w:rsid w:val="00432044"/>
    <w:rsid w:val="004371A2"/>
    <w:rsid w:val="0044526B"/>
    <w:rsid w:val="00445A59"/>
    <w:rsid w:val="00451EF2"/>
    <w:rsid w:val="00452F4E"/>
    <w:rsid w:val="0045771E"/>
    <w:rsid w:val="00473E2C"/>
    <w:rsid w:val="004766C4"/>
    <w:rsid w:val="004951A1"/>
    <w:rsid w:val="00497236"/>
    <w:rsid w:val="004976FF"/>
    <w:rsid w:val="004B24FA"/>
    <w:rsid w:val="004B736B"/>
    <w:rsid w:val="004C2A63"/>
    <w:rsid w:val="004C2B01"/>
    <w:rsid w:val="004E67CD"/>
    <w:rsid w:val="00500353"/>
    <w:rsid w:val="0052778D"/>
    <w:rsid w:val="0054169C"/>
    <w:rsid w:val="00547554"/>
    <w:rsid w:val="00563688"/>
    <w:rsid w:val="005637F9"/>
    <w:rsid w:val="00563CC4"/>
    <w:rsid w:val="00567FAD"/>
    <w:rsid w:val="00576B2C"/>
    <w:rsid w:val="005828B1"/>
    <w:rsid w:val="00583DAE"/>
    <w:rsid w:val="00586A73"/>
    <w:rsid w:val="00590572"/>
    <w:rsid w:val="00590E6F"/>
    <w:rsid w:val="00591EB3"/>
    <w:rsid w:val="00593F56"/>
    <w:rsid w:val="00596163"/>
    <w:rsid w:val="00596352"/>
    <w:rsid w:val="005A57E0"/>
    <w:rsid w:val="005B0864"/>
    <w:rsid w:val="005B4876"/>
    <w:rsid w:val="005B77DD"/>
    <w:rsid w:val="005C5FC4"/>
    <w:rsid w:val="005D151B"/>
    <w:rsid w:val="005D29A0"/>
    <w:rsid w:val="005D6991"/>
    <w:rsid w:val="005E4E37"/>
    <w:rsid w:val="005E54C9"/>
    <w:rsid w:val="005E7E11"/>
    <w:rsid w:val="005F27F4"/>
    <w:rsid w:val="0060024E"/>
    <w:rsid w:val="0060233E"/>
    <w:rsid w:val="00606548"/>
    <w:rsid w:val="006151C2"/>
    <w:rsid w:val="00621163"/>
    <w:rsid w:val="00626C14"/>
    <w:rsid w:val="00626F4A"/>
    <w:rsid w:val="0063174B"/>
    <w:rsid w:val="006435B7"/>
    <w:rsid w:val="00643C14"/>
    <w:rsid w:val="00650B88"/>
    <w:rsid w:val="006731FF"/>
    <w:rsid w:val="00680D1D"/>
    <w:rsid w:val="00693753"/>
    <w:rsid w:val="006A0AC3"/>
    <w:rsid w:val="006A13DE"/>
    <w:rsid w:val="006A16E6"/>
    <w:rsid w:val="006A750A"/>
    <w:rsid w:val="006B0C22"/>
    <w:rsid w:val="006B7EAA"/>
    <w:rsid w:val="006C1AA7"/>
    <w:rsid w:val="006C5721"/>
    <w:rsid w:val="007045F2"/>
    <w:rsid w:val="00705D12"/>
    <w:rsid w:val="0071241E"/>
    <w:rsid w:val="007159F6"/>
    <w:rsid w:val="00724644"/>
    <w:rsid w:val="00724B44"/>
    <w:rsid w:val="00730F4D"/>
    <w:rsid w:val="00732DEE"/>
    <w:rsid w:val="0073779E"/>
    <w:rsid w:val="00740E81"/>
    <w:rsid w:val="007461E2"/>
    <w:rsid w:val="007464AE"/>
    <w:rsid w:val="00751677"/>
    <w:rsid w:val="007522BF"/>
    <w:rsid w:val="0076100D"/>
    <w:rsid w:val="007915B4"/>
    <w:rsid w:val="00791C4A"/>
    <w:rsid w:val="00796C14"/>
    <w:rsid w:val="007B1A3F"/>
    <w:rsid w:val="007B21FA"/>
    <w:rsid w:val="007B5F30"/>
    <w:rsid w:val="007D4C30"/>
    <w:rsid w:val="007E1B10"/>
    <w:rsid w:val="007E6DB8"/>
    <w:rsid w:val="008006E6"/>
    <w:rsid w:val="00802C9A"/>
    <w:rsid w:val="0080753B"/>
    <w:rsid w:val="008319B3"/>
    <w:rsid w:val="00835B1C"/>
    <w:rsid w:val="0083605B"/>
    <w:rsid w:val="00836A1B"/>
    <w:rsid w:val="0084066B"/>
    <w:rsid w:val="008407B1"/>
    <w:rsid w:val="0084707E"/>
    <w:rsid w:val="0085097B"/>
    <w:rsid w:val="0086006F"/>
    <w:rsid w:val="00862051"/>
    <w:rsid w:val="00871569"/>
    <w:rsid w:val="00874F97"/>
    <w:rsid w:val="00876530"/>
    <w:rsid w:val="008851C6"/>
    <w:rsid w:val="008878DD"/>
    <w:rsid w:val="00893C1F"/>
    <w:rsid w:val="0089725C"/>
    <w:rsid w:val="008A19AA"/>
    <w:rsid w:val="008B4538"/>
    <w:rsid w:val="008B4695"/>
    <w:rsid w:val="008B7B1D"/>
    <w:rsid w:val="008D33D0"/>
    <w:rsid w:val="008D51C3"/>
    <w:rsid w:val="008E6356"/>
    <w:rsid w:val="008F288A"/>
    <w:rsid w:val="008F4871"/>
    <w:rsid w:val="00900F93"/>
    <w:rsid w:val="00904101"/>
    <w:rsid w:val="00905C03"/>
    <w:rsid w:val="00910821"/>
    <w:rsid w:val="00911320"/>
    <w:rsid w:val="00912984"/>
    <w:rsid w:val="00914FCC"/>
    <w:rsid w:val="00920541"/>
    <w:rsid w:val="00926792"/>
    <w:rsid w:val="00933D09"/>
    <w:rsid w:val="0093780A"/>
    <w:rsid w:val="009413C6"/>
    <w:rsid w:val="009420F8"/>
    <w:rsid w:val="009543C0"/>
    <w:rsid w:val="009626F5"/>
    <w:rsid w:val="00970169"/>
    <w:rsid w:val="0097349F"/>
    <w:rsid w:val="00974A91"/>
    <w:rsid w:val="00975ADC"/>
    <w:rsid w:val="009922D3"/>
    <w:rsid w:val="0099366D"/>
    <w:rsid w:val="009A0C27"/>
    <w:rsid w:val="009A3CB5"/>
    <w:rsid w:val="009B3CE6"/>
    <w:rsid w:val="009B54B6"/>
    <w:rsid w:val="009C6143"/>
    <w:rsid w:val="009C693C"/>
    <w:rsid w:val="009D3D11"/>
    <w:rsid w:val="009E1784"/>
    <w:rsid w:val="009E2656"/>
    <w:rsid w:val="009E4B76"/>
    <w:rsid w:val="009F3C61"/>
    <w:rsid w:val="00A0062E"/>
    <w:rsid w:val="00A00FED"/>
    <w:rsid w:val="00A0265A"/>
    <w:rsid w:val="00A032C8"/>
    <w:rsid w:val="00A118A7"/>
    <w:rsid w:val="00A33BFE"/>
    <w:rsid w:val="00A427C0"/>
    <w:rsid w:val="00A43455"/>
    <w:rsid w:val="00A518F8"/>
    <w:rsid w:val="00A5565F"/>
    <w:rsid w:val="00A6292B"/>
    <w:rsid w:val="00A63AAE"/>
    <w:rsid w:val="00A82885"/>
    <w:rsid w:val="00A8590D"/>
    <w:rsid w:val="00AA151D"/>
    <w:rsid w:val="00AA61EA"/>
    <w:rsid w:val="00AC7D61"/>
    <w:rsid w:val="00AD0B32"/>
    <w:rsid w:val="00AD3D7A"/>
    <w:rsid w:val="00AE0E31"/>
    <w:rsid w:val="00AE40D5"/>
    <w:rsid w:val="00B03055"/>
    <w:rsid w:val="00B04E98"/>
    <w:rsid w:val="00B05CEB"/>
    <w:rsid w:val="00B1336C"/>
    <w:rsid w:val="00B20A34"/>
    <w:rsid w:val="00B27123"/>
    <w:rsid w:val="00B31482"/>
    <w:rsid w:val="00B32925"/>
    <w:rsid w:val="00B33542"/>
    <w:rsid w:val="00B3492B"/>
    <w:rsid w:val="00B4125C"/>
    <w:rsid w:val="00B443F2"/>
    <w:rsid w:val="00B517EC"/>
    <w:rsid w:val="00B52667"/>
    <w:rsid w:val="00B5433D"/>
    <w:rsid w:val="00B56410"/>
    <w:rsid w:val="00B56FFA"/>
    <w:rsid w:val="00B64923"/>
    <w:rsid w:val="00B7026C"/>
    <w:rsid w:val="00B70E85"/>
    <w:rsid w:val="00B73A53"/>
    <w:rsid w:val="00B7532E"/>
    <w:rsid w:val="00B82659"/>
    <w:rsid w:val="00B9059F"/>
    <w:rsid w:val="00B90700"/>
    <w:rsid w:val="00B92C53"/>
    <w:rsid w:val="00B97F3E"/>
    <w:rsid w:val="00BA2CA0"/>
    <w:rsid w:val="00BB19B5"/>
    <w:rsid w:val="00BB4F25"/>
    <w:rsid w:val="00BC0E6C"/>
    <w:rsid w:val="00BC234A"/>
    <w:rsid w:val="00BC7180"/>
    <w:rsid w:val="00BC7C8E"/>
    <w:rsid w:val="00BD188A"/>
    <w:rsid w:val="00BD6C33"/>
    <w:rsid w:val="00BE1C64"/>
    <w:rsid w:val="00BF382A"/>
    <w:rsid w:val="00C01535"/>
    <w:rsid w:val="00C03AC4"/>
    <w:rsid w:val="00C30323"/>
    <w:rsid w:val="00C35955"/>
    <w:rsid w:val="00C35B1E"/>
    <w:rsid w:val="00C45926"/>
    <w:rsid w:val="00C51736"/>
    <w:rsid w:val="00C54B37"/>
    <w:rsid w:val="00C64E30"/>
    <w:rsid w:val="00C67E5C"/>
    <w:rsid w:val="00C742B9"/>
    <w:rsid w:val="00C750AE"/>
    <w:rsid w:val="00C826C4"/>
    <w:rsid w:val="00C82CDD"/>
    <w:rsid w:val="00C841DC"/>
    <w:rsid w:val="00C84B93"/>
    <w:rsid w:val="00C8687E"/>
    <w:rsid w:val="00C900A6"/>
    <w:rsid w:val="00C924DD"/>
    <w:rsid w:val="00C93740"/>
    <w:rsid w:val="00CB2450"/>
    <w:rsid w:val="00CB7982"/>
    <w:rsid w:val="00CB7D92"/>
    <w:rsid w:val="00CC4C2B"/>
    <w:rsid w:val="00CC6D77"/>
    <w:rsid w:val="00CD3074"/>
    <w:rsid w:val="00CD636A"/>
    <w:rsid w:val="00CE6D02"/>
    <w:rsid w:val="00CF07D8"/>
    <w:rsid w:val="00CF6FEF"/>
    <w:rsid w:val="00CF75EF"/>
    <w:rsid w:val="00D00B35"/>
    <w:rsid w:val="00D01605"/>
    <w:rsid w:val="00D02F6A"/>
    <w:rsid w:val="00D05D99"/>
    <w:rsid w:val="00D12B20"/>
    <w:rsid w:val="00D14DC9"/>
    <w:rsid w:val="00D15297"/>
    <w:rsid w:val="00D17694"/>
    <w:rsid w:val="00D31A86"/>
    <w:rsid w:val="00D31EF0"/>
    <w:rsid w:val="00D33269"/>
    <w:rsid w:val="00D335E4"/>
    <w:rsid w:val="00D34DED"/>
    <w:rsid w:val="00D36BC5"/>
    <w:rsid w:val="00D42EF9"/>
    <w:rsid w:val="00D4425F"/>
    <w:rsid w:val="00D54BBE"/>
    <w:rsid w:val="00D55558"/>
    <w:rsid w:val="00D6242D"/>
    <w:rsid w:val="00D65BF5"/>
    <w:rsid w:val="00D6683B"/>
    <w:rsid w:val="00D8087E"/>
    <w:rsid w:val="00D9697F"/>
    <w:rsid w:val="00DA2CBA"/>
    <w:rsid w:val="00DA3B4D"/>
    <w:rsid w:val="00DB5667"/>
    <w:rsid w:val="00DC3827"/>
    <w:rsid w:val="00DC5C26"/>
    <w:rsid w:val="00DD5D98"/>
    <w:rsid w:val="00DE2FB8"/>
    <w:rsid w:val="00DE3E40"/>
    <w:rsid w:val="00DE7A0C"/>
    <w:rsid w:val="00DF4CB7"/>
    <w:rsid w:val="00DF5556"/>
    <w:rsid w:val="00DF6A6C"/>
    <w:rsid w:val="00DF7293"/>
    <w:rsid w:val="00DF7760"/>
    <w:rsid w:val="00E1144A"/>
    <w:rsid w:val="00E24D8E"/>
    <w:rsid w:val="00E34A2D"/>
    <w:rsid w:val="00E35DDE"/>
    <w:rsid w:val="00E43C53"/>
    <w:rsid w:val="00E46FBD"/>
    <w:rsid w:val="00E47F16"/>
    <w:rsid w:val="00E5011F"/>
    <w:rsid w:val="00E51496"/>
    <w:rsid w:val="00E55143"/>
    <w:rsid w:val="00E61946"/>
    <w:rsid w:val="00E72D91"/>
    <w:rsid w:val="00E759E4"/>
    <w:rsid w:val="00E75EB8"/>
    <w:rsid w:val="00E8672D"/>
    <w:rsid w:val="00E96E26"/>
    <w:rsid w:val="00EA1551"/>
    <w:rsid w:val="00EA720B"/>
    <w:rsid w:val="00EB0B42"/>
    <w:rsid w:val="00EB107B"/>
    <w:rsid w:val="00EB2219"/>
    <w:rsid w:val="00EB5D50"/>
    <w:rsid w:val="00EB7D7F"/>
    <w:rsid w:val="00ED6793"/>
    <w:rsid w:val="00EE1FBE"/>
    <w:rsid w:val="00EE27FD"/>
    <w:rsid w:val="00EE2C78"/>
    <w:rsid w:val="00EF3886"/>
    <w:rsid w:val="00EF42CA"/>
    <w:rsid w:val="00EF49CD"/>
    <w:rsid w:val="00F01062"/>
    <w:rsid w:val="00F01E8A"/>
    <w:rsid w:val="00F0456A"/>
    <w:rsid w:val="00F07C00"/>
    <w:rsid w:val="00F13B79"/>
    <w:rsid w:val="00F14F52"/>
    <w:rsid w:val="00F22CFD"/>
    <w:rsid w:val="00F24418"/>
    <w:rsid w:val="00F307F0"/>
    <w:rsid w:val="00F31BBE"/>
    <w:rsid w:val="00F36095"/>
    <w:rsid w:val="00F403D5"/>
    <w:rsid w:val="00F43155"/>
    <w:rsid w:val="00F50F93"/>
    <w:rsid w:val="00F5434E"/>
    <w:rsid w:val="00F54800"/>
    <w:rsid w:val="00F550FD"/>
    <w:rsid w:val="00F61141"/>
    <w:rsid w:val="00F618E4"/>
    <w:rsid w:val="00F62EBB"/>
    <w:rsid w:val="00F6359D"/>
    <w:rsid w:val="00F832FC"/>
    <w:rsid w:val="00F87933"/>
    <w:rsid w:val="00F90329"/>
    <w:rsid w:val="00F93DEB"/>
    <w:rsid w:val="00F965CA"/>
    <w:rsid w:val="00F969E1"/>
    <w:rsid w:val="00FA0F61"/>
    <w:rsid w:val="00FB2708"/>
    <w:rsid w:val="00FC1DCC"/>
    <w:rsid w:val="00FC48B8"/>
    <w:rsid w:val="00FC7B74"/>
    <w:rsid w:val="00FE3500"/>
    <w:rsid w:val="00FE7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>
      <o:colormru v:ext="edit" colors="#0516bb,#4e02be,blue,#f39,#06f,#041292,fuchsia,#f06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E69BF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5B4876"/>
    <w:pPr>
      <w:tabs>
        <w:tab w:val="center" w:pos="4677"/>
        <w:tab w:val="right" w:pos="9355"/>
      </w:tabs>
    </w:pPr>
  </w:style>
  <w:style w:type="paragraph" w:styleId="a4">
    <w:name w:val="footer"/>
    <w:basedOn w:val="a"/>
    <w:rsid w:val="005B4876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DF7293"/>
  </w:style>
  <w:style w:type="table" w:styleId="a6">
    <w:name w:val="Table Grid"/>
    <w:basedOn w:val="a1"/>
    <w:rsid w:val="003129C3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7">
    <w:name w:val="Balloon Text"/>
    <w:basedOn w:val="a"/>
    <w:link w:val="a8"/>
    <w:rsid w:val="00CD636A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CD636A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84707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E69BF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5B4876"/>
    <w:pPr>
      <w:tabs>
        <w:tab w:val="center" w:pos="4677"/>
        <w:tab w:val="right" w:pos="9355"/>
      </w:tabs>
    </w:pPr>
  </w:style>
  <w:style w:type="paragraph" w:styleId="a4">
    <w:name w:val="footer"/>
    <w:basedOn w:val="a"/>
    <w:rsid w:val="005B4876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DF7293"/>
  </w:style>
  <w:style w:type="table" w:styleId="a6">
    <w:name w:val="Table Grid"/>
    <w:basedOn w:val="a1"/>
    <w:rsid w:val="003129C3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7">
    <w:name w:val="Balloon Text"/>
    <w:basedOn w:val="a"/>
    <w:link w:val="a8"/>
    <w:rsid w:val="00CD636A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CD636A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84707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635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1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0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7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0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footer" Target="footer1.xml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footer" Target="footer2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&#1052;&#1077;&#1078;&#1077;&#1074;&#1086;&#1081;%20&#1087;&#1083;&#1072;&#1085;\&#1064;&#1072;&#1073;&#1083;&#1086;&#1085;&#1099;\&#1057;&#1093;&#1077;&#1084;&#1072;&#1050;&#1055;&#1058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B4B2D9-6D65-41F1-9719-2507818C2C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СхемаКПТ</Template>
  <TotalTime>43</TotalTime>
  <Pages>72</Pages>
  <Words>8062</Words>
  <Characters>63696</Characters>
  <Application>Microsoft Office Word</Application>
  <DocSecurity>0</DocSecurity>
  <Lines>530</Lines>
  <Paragraphs>143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Лист № 1</vt:lpstr>
    </vt:vector>
  </TitlesOfParts>
  <Company>rnd</Company>
  <LinksUpToDate>false</LinksUpToDate>
  <CharactersWithSpaces>71615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Лист № 1</dc:title>
  <dc:creator>Пользователь</dc:creator>
  <cp:lastModifiedBy>Соколова Надежда Николаевна</cp:lastModifiedBy>
  <cp:revision>3</cp:revision>
  <cp:lastPrinted>2021-12-16T08:04:00Z</cp:lastPrinted>
  <dcterms:created xsi:type="dcterms:W3CDTF">2021-12-16T02:06:00Z</dcterms:created>
  <dcterms:modified xsi:type="dcterms:W3CDTF">2021-12-16T08:30:00Z</dcterms:modified>
</cp:coreProperties>
</file>