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2A397D" w:rsidRPr="00D6242D" w:rsidRDefault="0068525C" w:rsidP="0068525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="007153A0">
        <w:rPr>
          <w:sz w:val="22"/>
          <w:szCs w:val="22"/>
        </w:rPr>
        <w:t xml:space="preserve">Приложение </w:t>
      </w:r>
      <w:r w:rsidR="002A397D" w:rsidRPr="00D6242D">
        <w:rPr>
          <w:sz w:val="22"/>
          <w:szCs w:val="22"/>
        </w:rPr>
        <w:t xml:space="preserve"> </w:t>
      </w:r>
      <w:proofErr w:type="gramStart"/>
      <w:r w:rsidR="00596352" w:rsidRPr="00D6242D">
        <w:rPr>
          <w:sz w:val="22"/>
          <w:szCs w:val="22"/>
        </w:rPr>
        <w:t>к</w:t>
      </w:r>
      <w:bookmarkStart w:id="0" w:name="_GoBack"/>
      <w:bookmarkEnd w:id="0"/>
      <w:proofErr w:type="gramEnd"/>
    </w:p>
    <w:p w:rsidR="004530C4" w:rsidRDefault="002A397D" w:rsidP="0068525C">
      <w:pPr>
        <w:jc w:val="both"/>
        <w:rPr>
          <w:sz w:val="22"/>
          <w:szCs w:val="22"/>
        </w:rPr>
      </w:pPr>
      <w:r w:rsidRPr="00D6242D">
        <w:rPr>
          <w:sz w:val="22"/>
          <w:szCs w:val="22"/>
        </w:rPr>
        <w:t xml:space="preserve">                                                                                 </w:t>
      </w:r>
      <w:r w:rsidR="00BD47B0">
        <w:rPr>
          <w:sz w:val="22"/>
          <w:szCs w:val="22"/>
        </w:rPr>
        <w:t xml:space="preserve">                 Постановлению а</w:t>
      </w:r>
      <w:r w:rsidRPr="00D6242D">
        <w:rPr>
          <w:sz w:val="22"/>
          <w:szCs w:val="22"/>
        </w:rPr>
        <w:t xml:space="preserve">дминистрации  </w:t>
      </w:r>
    </w:p>
    <w:p w:rsidR="004530C4" w:rsidRDefault="0068525C" w:rsidP="0068525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="004530C4">
        <w:rPr>
          <w:sz w:val="22"/>
          <w:szCs w:val="22"/>
        </w:rPr>
        <w:t xml:space="preserve">Иркутского районного </w:t>
      </w:r>
    </w:p>
    <w:p w:rsidR="0068525C" w:rsidRDefault="0068525C" w:rsidP="0068525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</w:t>
      </w:r>
      <w:r w:rsidR="00833547">
        <w:rPr>
          <w:sz w:val="22"/>
          <w:szCs w:val="22"/>
        </w:rPr>
        <w:t xml:space="preserve">муниципального образования </w:t>
      </w:r>
    </w:p>
    <w:p w:rsidR="002A397D" w:rsidRDefault="0068525C" w:rsidP="0068525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№___</w:t>
      </w:r>
      <w:r w:rsidRPr="0068525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 «___»_________2021 г      </w:t>
      </w:r>
    </w:p>
    <w:p w:rsidR="002A397D" w:rsidRDefault="002A397D" w:rsidP="002A397D">
      <w:pPr>
        <w:jc w:val="right"/>
      </w:pPr>
      <w:r>
        <w:rPr>
          <w:sz w:val="22"/>
          <w:szCs w:val="22"/>
        </w:rPr>
        <w:t xml:space="preserve">                                                                                                </w:t>
      </w:r>
      <w:r w:rsidR="00422FF8">
        <w:rPr>
          <w:sz w:val="22"/>
          <w:szCs w:val="22"/>
        </w:rPr>
        <w:t xml:space="preserve">           </w:t>
      </w:r>
    </w:p>
    <w:p w:rsidR="002A397D" w:rsidRDefault="002A397D" w:rsidP="002A397D">
      <w:pPr>
        <w:rPr>
          <w:b/>
          <w:sz w:val="22"/>
          <w:szCs w:val="22"/>
        </w:rPr>
      </w:pPr>
    </w:p>
    <w:p w:rsidR="00344870" w:rsidRPr="0093780A" w:rsidRDefault="00004590" w:rsidP="009378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2"/>
        <w:gridCol w:w="3729"/>
        <w:gridCol w:w="3699"/>
      </w:tblGrid>
      <w:tr w:rsidR="00C826C4" w:rsidRPr="005B4876" w:rsidTr="00432F63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</w:t>
            </w:r>
            <w:proofErr w:type="gramStart"/>
            <w:r w:rsidRPr="00345584">
              <w:rPr>
                <w:sz w:val="22"/>
                <w:szCs w:val="22"/>
              </w:rPr>
              <w:t>МСК</w:t>
            </w:r>
            <w:proofErr w:type="gramEnd"/>
            <w:r w:rsidRPr="00345584">
              <w:rPr>
                <w:sz w:val="22"/>
                <w:szCs w:val="22"/>
              </w:rPr>
              <w:t xml:space="preserve"> -38, зона 3 </w:t>
            </w:r>
            <w:r w:rsidR="00F24418" w:rsidRPr="00F24418">
              <w:t xml:space="preserve"> </w:t>
            </w:r>
          </w:p>
        </w:tc>
      </w:tr>
      <w:tr w:rsidR="00C826C4" w:rsidRPr="005B4876" w:rsidTr="00432F63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F8085C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 </w:t>
            </w:r>
            <w:r w:rsidR="00B05AA2">
              <w:rPr>
                <w:sz w:val="22"/>
                <w:szCs w:val="22"/>
              </w:rPr>
              <w:t xml:space="preserve">2 894 </w:t>
            </w:r>
            <w:r w:rsidR="00324295" w:rsidRPr="00324295">
              <w:rPr>
                <w:sz w:val="22"/>
                <w:szCs w:val="22"/>
              </w:rPr>
              <w:t xml:space="preserve"> </w:t>
            </w:r>
            <w:r w:rsidRPr="00004590">
              <w:rPr>
                <w:sz w:val="22"/>
                <w:szCs w:val="22"/>
              </w:rPr>
              <w:t>м</w:t>
            </w:r>
            <w:proofErr w:type="gramStart"/>
            <w:r w:rsidRPr="00004590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F62EBB" w:rsidRPr="005B4876" w:rsidTr="00432F63">
        <w:tc>
          <w:tcPr>
            <w:tcW w:w="10206" w:type="dxa"/>
            <w:gridSpan w:val="3"/>
            <w:shd w:val="clear" w:color="auto" w:fill="auto"/>
            <w:vAlign w:val="center"/>
          </w:tcPr>
          <w:p w:rsidR="00F62EBB" w:rsidRPr="00004590" w:rsidRDefault="00F62EBB" w:rsidP="00561E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разрешенного использования: для размещения </w:t>
            </w:r>
            <w:r w:rsidR="00432F63">
              <w:rPr>
                <w:sz w:val="22"/>
                <w:szCs w:val="22"/>
              </w:rPr>
              <w:t xml:space="preserve">объекта </w:t>
            </w:r>
            <w:r w:rsidR="00561E57">
              <w:rPr>
                <w:sz w:val="22"/>
                <w:szCs w:val="22"/>
              </w:rPr>
              <w:t>электросетевого хозяйства</w:t>
            </w:r>
          </w:p>
        </w:tc>
      </w:tr>
      <w:tr w:rsidR="00B05AA2" w:rsidRPr="005B4876" w:rsidTr="00432F63">
        <w:tc>
          <w:tcPr>
            <w:tcW w:w="10206" w:type="dxa"/>
            <w:gridSpan w:val="3"/>
            <w:shd w:val="clear" w:color="auto" w:fill="auto"/>
            <w:vAlign w:val="center"/>
          </w:tcPr>
          <w:p w:rsidR="00B05AA2" w:rsidRDefault="00B05AA2" w:rsidP="00F808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испрашивается </w:t>
            </w:r>
            <w:proofErr w:type="gramStart"/>
            <w:r>
              <w:rPr>
                <w:sz w:val="22"/>
                <w:szCs w:val="22"/>
              </w:rPr>
              <w:t>в отношение части</w:t>
            </w:r>
            <w:proofErr w:type="gramEnd"/>
            <w:r>
              <w:rPr>
                <w:sz w:val="22"/>
                <w:szCs w:val="22"/>
              </w:rPr>
              <w:t xml:space="preserve"> земельного участка с кадастровым номером </w:t>
            </w:r>
            <w:r w:rsidR="007B5529" w:rsidRPr="007B5529">
              <w:rPr>
                <w:sz w:val="22"/>
                <w:szCs w:val="22"/>
              </w:rPr>
              <w:t xml:space="preserve"> 38:06:150527:244</w:t>
            </w:r>
          </w:p>
        </w:tc>
      </w:tr>
      <w:tr w:rsidR="00F62EBB" w:rsidRPr="005B4876" w:rsidTr="00432F63">
        <w:tc>
          <w:tcPr>
            <w:tcW w:w="2802" w:type="dxa"/>
            <w:vMerge w:val="restart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004590">
              <w:rPr>
                <w:sz w:val="22"/>
                <w:szCs w:val="22"/>
              </w:rPr>
              <w:t>м</w:t>
            </w:r>
            <w:proofErr w:type="gramEnd"/>
          </w:p>
        </w:tc>
      </w:tr>
      <w:tr w:rsidR="00F62EBB" w:rsidRPr="005B4876" w:rsidTr="00432F63">
        <w:tc>
          <w:tcPr>
            <w:tcW w:w="2802" w:type="dxa"/>
            <w:vMerge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62EBB" w:rsidRPr="00004590" w:rsidRDefault="00F62EBB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62EBB" w:rsidRPr="00004590" w:rsidRDefault="00F62EBB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F62EBB" w:rsidRPr="005B4876" w:rsidTr="00432F63">
        <w:tc>
          <w:tcPr>
            <w:tcW w:w="2802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85763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381269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85763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381269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85763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381254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381249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58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381234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381226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381211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381201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3322733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48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н1</w:t>
            </w:r>
            <w:r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3322804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3322822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19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3322823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14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381142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3322830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33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н1</w:t>
            </w: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381103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3322837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78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н1</w:t>
            </w: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381061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3322845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381017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3322855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381012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3322856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16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380972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3322863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380954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3322866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94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380936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3322870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33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н2</w:t>
            </w: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380917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3322873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73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380898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3322877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47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380880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3322880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97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380861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3322884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38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380840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3322888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76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380840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3322890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380760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3322905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380750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3322851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03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380744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3322814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380730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3322817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380729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3322804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98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380732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3322801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18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380734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3322812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71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380743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3322810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380747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3322810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380754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3322850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380762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3322895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26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380763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3322900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97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380839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3322886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31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380839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3322884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380860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3322880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46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D3028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lastRenderedPageBreak/>
              <w:t>н</w:t>
            </w:r>
            <w:r>
              <w:rPr>
                <w:color w:val="000000"/>
                <w:sz w:val="21"/>
                <w:szCs w:val="21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380879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3322877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04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380897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3322873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380916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3322869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81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380935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3322866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н4</w:t>
            </w: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380953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3322863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01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380972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3322859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381011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3322852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23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381061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3322841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99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381102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3322833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381141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3322826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39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3322818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3322804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381183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59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381201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10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381211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00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381226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75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381234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82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381254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</w:tr>
      <w:tr w:rsidR="00857635" w:rsidRPr="005B4876" w:rsidTr="00432F63">
        <w:tc>
          <w:tcPr>
            <w:tcW w:w="2802" w:type="dxa"/>
            <w:shd w:val="clear" w:color="auto" w:fill="auto"/>
            <w:vAlign w:val="bottom"/>
          </w:tcPr>
          <w:p w:rsidR="00857635" w:rsidRPr="00022E38" w:rsidRDefault="00857635" w:rsidP="00324295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</w:t>
            </w:r>
            <w:proofErr w:type="gramStart"/>
            <w:r>
              <w:rPr>
                <w:color w:val="000000"/>
                <w:sz w:val="21"/>
                <w:szCs w:val="21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381269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857635" w:rsidRPr="00857635" w:rsidRDefault="00857635" w:rsidP="00857635">
            <w:pPr>
              <w:jc w:val="center"/>
              <w:rPr>
                <w:color w:val="000000"/>
                <w:sz w:val="22"/>
                <w:szCs w:val="22"/>
              </w:rPr>
            </w:pPr>
            <w:r w:rsidRPr="00857635">
              <w:rPr>
                <w:color w:val="000000"/>
                <w:sz w:val="22"/>
                <w:szCs w:val="22"/>
              </w:rPr>
              <w:t>3322728</w:t>
            </w:r>
            <w:r w:rsidR="00432F63">
              <w:rPr>
                <w:color w:val="000000"/>
                <w:sz w:val="22"/>
                <w:szCs w:val="22"/>
              </w:rPr>
              <w:t>.</w:t>
            </w:r>
            <w:r w:rsidRPr="00857635">
              <w:rPr>
                <w:color w:val="000000"/>
                <w:sz w:val="22"/>
                <w:szCs w:val="22"/>
              </w:rPr>
              <w:t>40</w:t>
            </w:r>
          </w:p>
        </w:tc>
      </w:tr>
    </w:tbl>
    <w:tbl>
      <w:tblPr>
        <w:tblpPr w:leftFromText="180" w:rightFromText="180" w:vertAnchor="text" w:horzAnchor="margin" w:tblpX="-34" w:tblpY="4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8"/>
        <w:gridCol w:w="8363"/>
      </w:tblGrid>
      <w:tr w:rsidR="00432F63" w:rsidTr="00432F63">
        <w:trPr>
          <w:trHeight w:val="422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63" w:rsidRDefault="00432F63" w:rsidP="00432F63">
            <w:pPr>
              <w:tabs>
                <w:tab w:val="left" w:pos="16860"/>
              </w:tabs>
              <w:jc w:val="center"/>
            </w:pPr>
            <w:r>
              <w:t>Площадь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к</w:t>
            </w:r>
            <w:proofErr w:type="gramEnd"/>
            <w:r>
              <w:t>в.м</w:t>
            </w:r>
            <w:proofErr w:type="spellEnd"/>
            <w: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63" w:rsidRDefault="00432F63" w:rsidP="00432F63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432F63" w:rsidTr="00432F63">
        <w:trPr>
          <w:trHeight w:val="982"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63" w:rsidRDefault="00432F63" w:rsidP="00432F63">
            <w:pPr>
              <w:tabs>
                <w:tab w:val="left" w:pos="16860"/>
              </w:tabs>
              <w:jc w:val="center"/>
            </w:pPr>
            <w:r>
              <w:t>2894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2F63" w:rsidRDefault="00561E57" w:rsidP="00561E57">
            <w:pPr>
              <w:tabs>
                <w:tab w:val="left" w:pos="16860"/>
              </w:tabs>
              <w:jc w:val="center"/>
            </w:pPr>
            <w:r>
              <w:rPr>
                <w:sz w:val="22"/>
                <w:szCs w:val="22"/>
              </w:rPr>
              <w:t>Д</w:t>
            </w:r>
            <w:r w:rsidR="00432F63">
              <w:rPr>
                <w:sz w:val="22"/>
                <w:szCs w:val="22"/>
              </w:rPr>
              <w:t>ля размещения объекта</w:t>
            </w:r>
            <w:r>
              <w:rPr>
                <w:sz w:val="22"/>
                <w:szCs w:val="22"/>
              </w:rPr>
              <w:t xml:space="preserve"> электросетевого хозяйства</w:t>
            </w:r>
          </w:p>
        </w:tc>
      </w:tr>
    </w:tbl>
    <w:p w:rsidR="006A13DE" w:rsidRDefault="006A13DE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8B3C8F" w:rsidRDefault="008B3C8F">
      <w:pPr>
        <w:rPr>
          <w:noProof/>
          <w:sz w:val="8"/>
          <w:szCs w:val="8"/>
        </w:rPr>
      </w:pPr>
    </w:p>
    <w:p w:rsidR="008B3C8F" w:rsidRDefault="008B3C8F">
      <w:pPr>
        <w:rPr>
          <w:noProof/>
          <w:sz w:val="8"/>
          <w:szCs w:val="8"/>
        </w:rPr>
      </w:pPr>
    </w:p>
    <w:p w:rsidR="008B3C8F" w:rsidRDefault="008B3C8F">
      <w:pPr>
        <w:rPr>
          <w:noProof/>
          <w:sz w:val="8"/>
          <w:szCs w:val="8"/>
        </w:rPr>
      </w:pPr>
    </w:p>
    <w:p w:rsidR="008B3C8F" w:rsidRDefault="008B3C8F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24295" w:rsidRDefault="00324295">
      <w:pPr>
        <w:rPr>
          <w:noProof/>
          <w:sz w:val="8"/>
          <w:szCs w:val="8"/>
        </w:rPr>
      </w:pPr>
    </w:p>
    <w:p w:rsidR="003C3B9C" w:rsidRDefault="003C3B9C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tbl>
      <w:tblPr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8A19AA" w:rsidRPr="005B4876" w:rsidTr="00D6242D">
        <w:trPr>
          <w:trHeight w:val="2689"/>
        </w:trPr>
        <w:tc>
          <w:tcPr>
            <w:tcW w:w="10031" w:type="dxa"/>
            <w:vAlign w:val="bottom"/>
          </w:tcPr>
          <w:p w:rsidR="003C3B9C" w:rsidRPr="00177B23" w:rsidRDefault="003C3B9C" w:rsidP="00177B23">
            <w:pPr>
              <w:rPr>
                <w:b/>
                <w:sz w:val="20"/>
                <w:szCs w:val="20"/>
              </w:rPr>
            </w:pPr>
          </w:p>
          <w:p w:rsidR="00D34DED" w:rsidRDefault="004D37FA" w:rsidP="0063174B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1775460</wp:posOffset>
                      </wp:positionH>
                      <wp:positionV relativeFrom="paragraph">
                        <wp:posOffset>27305</wp:posOffset>
                      </wp:positionV>
                      <wp:extent cx="1483995" cy="2087880"/>
                      <wp:effectExtent l="13335" t="17780" r="17145" b="18415"/>
                      <wp:wrapNone/>
                      <wp:docPr id="44" name="Rectangle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3995" cy="2087880"/>
                              </a:xfrm>
                              <a:prstGeom prst="rect">
                                <a:avLst/>
                              </a:prstGeom>
                              <a:noFill/>
                              <a:ln w="2286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3" o:spid="_x0000_s1026" style="position:absolute;margin-left:139.8pt;margin-top:2.15pt;width:116.85pt;height:164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" filled="f" strokecolor="black [3213]" strokeweight="1.8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6428740</wp:posOffset>
                      </wp:positionV>
                      <wp:extent cx="249555" cy="224790"/>
                      <wp:effectExtent l="5715" t="8890" r="11430" b="13970"/>
                      <wp:wrapNone/>
                      <wp:docPr id="43" name="Rectangl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2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3C8F" w:rsidRPr="00D6242D" w:rsidRDefault="008B3C8F" w:rsidP="00D6242D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6" o:spid="_x0000_s1026" style="position:absolute;left:0;text-align:left;margin-left:190.2pt;margin-top:506.2pt;width:19.65pt;height:17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" fillcolor="white [3212]">
                      <v:textbox>
                        <w:txbxContent>
                          <w:p w:rsidR="008B3C8F" w:rsidRPr="00D6242D" w:rsidRDefault="008B3C8F" w:rsidP="00D6242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1890395</wp:posOffset>
                      </wp:positionV>
                      <wp:extent cx="249555" cy="224790"/>
                      <wp:effectExtent l="11430" t="13970" r="5715" b="8890"/>
                      <wp:wrapNone/>
                      <wp:docPr id="42" name="Rectangle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2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3C8F" w:rsidRPr="00D6242D" w:rsidRDefault="008B3C8F" w:rsidP="00D3028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1" o:spid="_x0000_s1027" style="position:absolute;left:0;text-align:left;margin-left:141.15pt;margin-top:148.85pt;width:19.65pt;height:17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" fillcolor="white [3212]">
                      <v:textbox>
                        <w:txbxContent>
                          <w:p w:rsidR="008B3C8F" w:rsidRPr="00D6242D" w:rsidRDefault="008B3C8F" w:rsidP="00D3028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4161790</wp:posOffset>
                      </wp:positionV>
                      <wp:extent cx="249555" cy="224790"/>
                      <wp:effectExtent l="11430" t="8890" r="5715" b="13970"/>
                      <wp:wrapNone/>
                      <wp:docPr id="41" name="Rectangl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2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3C8F" w:rsidRPr="00D6242D" w:rsidRDefault="008B3C8F" w:rsidP="00D6242D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242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5" o:spid="_x0000_s1028" style="position:absolute;left:0;text-align:left;margin-left:167.4pt;margin-top:327.7pt;width:19.65pt;height:17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" fillcolor="white [3212]">
                      <v:textbox>
                        <w:txbxContent>
                          <w:p w:rsidR="008B3C8F" w:rsidRPr="00D6242D" w:rsidRDefault="008B3C8F" w:rsidP="00D6242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242D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2119630</wp:posOffset>
                      </wp:positionV>
                      <wp:extent cx="1483995" cy="2266950"/>
                      <wp:effectExtent l="13335" t="14605" r="17145" b="13970"/>
                      <wp:wrapNone/>
                      <wp:docPr id="40" name="Rectangle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3995" cy="2266950"/>
                              </a:xfrm>
                              <a:prstGeom prst="rect">
                                <a:avLst/>
                              </a:prstGeom>
                              <a:noFill/>
                              <a:ln w="2286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2" o:spid="_x0000_s1026" style="position:absolute;margin-left:167.55pt;margin-top:166.9pt;width:116.85pt;height:178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" filled="f" strokecolor="black [3213]" strokeweight="1.8pt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4391025</wp:posOffset>
                      </wp:positionV>
                      <wp:extent cx="1483995" cy="2266950"/>
                      <wp:effectExtent l="17145" t="19050" r="13335" b="19050"/>
                      <wp:wrapNone/>
                      <wp:docPr id="39" name="Rectangl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3995" cy="2266950"/>
                              </a:xfrm>
                              <a:prstGeom prst="rect">
                                <a:avLst/>
                              </a:prstGeom>
                              <a:noFill/>
                              <a:ln w="2286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8" o:spid="_x0000_s1026" style="position:absolute;margin-left:190.35pt;margin-top:345.75pt;width:116.85pt;height:178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" filled="f" strokecolor="black [3213]" strokeweight="1.8pt"/>
                  </w:pict>
                </mc:Fallback>
              </mc:AlternateContent>
            </w:r>
            <w:r w:rsidR="00D30285"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121920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4747260</wp:posOffset>
                      </wp:positionH>
                      <wp:positionV relativeFrom="paragraph">
                        <wp:posOffset>2112645</wp:posOffset>
                      </wp:positionV>
                      <wp:extent cx="1224915" cy="265430"/>
                      <wp:effectExtent l="3810" t="0" r="0" b="3175"/>
                      <wp:wrapNone/>
                      <wp:docPr id="38" name="Rectangl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0529BF" w:rsidRDefault="008B3C8F" w:rsidP="009C32B4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0529BF">
                                    <w:rPr>
                                      <w:rFonts w:ascii="Arial" w:hAnsi="Arial" w:cs="Arial"/>
                                      <w:b/>
                                      <w:color w:val="0516BB"/>
                                      <w:sz w:val="21"/>
                                      <w:szCs w:val="21"/>
                                    </w:rPr>
                                    <w:t>38:06:150527</w:t>
                                  </w:r>
                                </w:p>
                                <w:p w:rsidR="008B3C8F" w:rsidRPr="009C32B4" w:rsidRDefault="008B3C8F" w:rsidP="009C32B4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3" o:spid="_x0000_s1029" style="position:absolute;left:0;text-align:left;margin-left:373.8pt;margin-top:166.35pt;width:96.45pt;height:20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RAuQIAALo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" filled="f" stroked="f">
                      <v:textbox>
                        <w:txbxContent>
                          <w:p w:rsidR="008B3C8F" w:rsidRPr="000529BF" w:rsidRDefault="008B3C8F" w:rsidP="009C32B4">
                            <w:pPr>
                              <w:rPr>
                                <w:szCs w:val="21"/>
                              </w:rPr>
                            </w:pPr>
                            <w:r w:rsidRPr="000529BF">
                              <w:rPr>
                                <w:rFonts w:ascii="Arial" w:hAnsi="Arial" w:cs="Arial"/>
                                <w:b/>
                                <w:color w:val="0516BB"/>
                                <w:sz w:val="21"/>
                                <w:szCs w:val="21"/>
                              </w:rPr>
                              <w:t>38:06:150527</w:t>
                            </w:r>
                          </w:p>
                          <w:p w:rsidR="008B3C8F" w:rsidRPr="009C32B4" w:rsidRDefault="008B3C8F" w:rsidP="009C32B4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32B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928372" cy="6806198"/>
                  <wp:effectExtent l="19050" t="0" r="0" b="0"/>
                  <wp:docPr id="29" name="Рисунок 28" descr="карта ПС 1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1 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681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D99" w:rsidRDefault="00D05D99" w:rsidP="00D05D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Масштаб 1:</w:t>
            </w:r>
            <w:r w:rsidR="00F8085C">
              <w:rPr>
                <w:b/>
              </w:rPr>
              <w:t>2</w:t>
            </w:r>
            <w:r>
              <w:rPr>
                <w:b/>
              </w:rPr>
              <w:t>000</w:t>
            </w:r>
          </w:p>
          <w:p w:rsidR="00D05D99" w:rsidRPr="00DF5556" w:rsidRDefault="00D05D99" w:rsidP="00D05D99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D05D99" w:rsidRDefault="004D37FA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13970</wp:posOffset>
                      </wp:positionV>
                      <wp:extent cx="236220" cy="109220"/>
                      <wp:effectExtent l="11430" t="13970" r="9525" b="10160"/>
                      <wp:wrapNone/>
                      <wp:docPr id="37" name="Rectangl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6" o:spid="_x0000_s1026" style="position:absolute;margin-left:15.15pt;margin-top:1.1pt;width:18.6pt;height:8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" filled="f" fillcolor="black [3213]" strokecolor="red" strokeweight="1.5pt"/>
                  </w:pict>
                </mc:Fallback>
              </mc:AlternateContent>
            </w:r>
            <w:r w:rsidR="00D05D99">
              <w:rPr>
                <w:b/>
              </w:rPr>
              <w:t xml:space="preserve">             -- </w:t>
            </w:r>
            <w:r w:rsidR="00D05D99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D05D99">
              <w:rPr>
                <w:sz w:val="21"/>
                <w:szCs w:val="21"/>
              </w:rPr>
              <w:t>та);</w:t>
            </w:r>
          </w:p>
          <w:p w:rsidR="00D05D99" w:rsidRDefault="004D37FA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33655</wp:posOffset>
                      </wp:positionV>
                      <wp:extent cx="236220" cy="109220"/>
                      <wp:effectExtent l="9525" t="14605" r="11430" b="9525"/>
                      <wp:wrapNone/>
                      <wp:docPr id="36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9" o:spid="_x0000_s1026" style="position:absolute;margin-left:15pt;margin-top:2.65pt;width:18.6pt;height:8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" filled="f" fillcolor="black [3213]" strokecolor="#974706 [1609]" strokeweight="1.5pt"/>
                  </w:pict>
                </mc:Fallback>
              </mc:AlternateContent>
            </w:r>
            <w:r w:rsidR="00D05D99">
              <w:rPr>
                <w:sz w:val="21"/>
                <w:szCs w:val="21"/>
              </w:rPr>
              <w:t xml:space="preserve">              </w:t>
            </w:r>
            <w:r w:rsidR="00D6242D">
              <w:rPr>
                <w:sz w:val="21"/>
                <w:szCs w:val="21"/>
              </w:rPr>
              <w:t xml:space="preserve"> </w:t>
            </w:r>
            <w:r w:rsidR="00D05D99">
              <w:rPr>
                <w:sz w:val="21"/>
                <w:szCs w:val="21"/>
              </w:rPr>
              <w:t xml:space="preserve">-- граница земельного участка; </w:t>
            </w:r>
          </w:p>
          <w:p w:rsidR="00595984" w:rsidRDefault="004D37FA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108585</wp:posOffset>
                      </wp:positionV>
                      <wp:extent cx="238125" cy="635"/>
                      <wp:effectExtent l="9525" t="13335" r="9525" b="14605"/>
                      <wp:wrapNone/>
                      <wp:docPr id="35" name="AutoShape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516BB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8" o:spid="_x0000_s1026" type="#_x0000_t32" style="position:absolute;margin-left:15pt;margin-top:8.55pt;width:18.75pt;height: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" strokecolor="#0516bb" strokeweight="1.5pt">
                      <v:stroke dashstyle="dash"/>
                    </v:shape>
                  </w:pict>
                </mc:Fallback>
              </mc:AlternateContent>
            </w:r>
            <w:r w:rsidR="00595984">
              <w:rPr>
                <w:sz w:val="21"/>
                <w:szCs w:val="21"/>
              </w:rPr>
              <w:t xml:space="preserve">               -- контур сооружения </w:t>
            </w:r>
            <w:r w:rsidR="00595984" w:rsidRPr="00C1145C">
              <w:rPr>
                <w:sz w:val="21"/>
                <w:szCs w:val="21"/>
              </w:rPr>
              <w:t>ВЛ-0</w:t>
            </w:r>
            <w:r w:rsidR="00432F63">
              <w:rPr>
                <w:sz w:val="21"/>
                <w:szCs w:val="21"/>
              </w:rPr>
              <w:t>.</w:t>
            </w:r>
            <w:r w:rsidR="00595984" w:rsidRPr="00C1145C">
              <w:rPr>
                <w:sz w:val="21"/>
                <w:szCs w:val="21"/>
              </w:rPr>
              <w:t>4</w:t>
            </w:r>
            <w:r w:rsidR="00595984">
              <w:rPr>
                <w:sz w:val="21"/>
                <w:szCs w:val="21"/>
              </w:rPr>
              <w:t xml:space="preserve"> </w:t>
            </w:r>
            <w:proofErr w:type="spellStart"/>
            <w:r w:rsidR="00595984">
              <w:rPr>
                <w:sz w:val="21"/>
                <w:szCs w:val="21"/>
              </w:rPr>
              <w:t>кВ</w:t>
            </w:r>
            <w:proofErr w:type="spellEnd"/>
          </w:p>
          <w:p w:rsidR="00D05D99" w:rsidRPr="00FC1DCC" w:rsidRDefault="004D37FA" w:rsidP="00D05D99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87630</wp:posOffset>
                      </wp:positionV>
                      <wp:extent cx="238125" cy="635"/>
                      <wp:effectExtent l="17145" t="11430" r="11430" b="16510"/>
                      <wp:wrapNone/>
                      <wp:docPr id="34" name="AutoShap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8" o:spid="_x0000_s1026" type="#_x0000_t32" style="position:absolute;margin-left:14.85pt;margin-top:6.9pt;width:18.75pt;height: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" strokecolor="#00b050" strokeweight="1.5pt">
                      <v:stroke dashstyle="dash"/>
                    </v:shape>
                  </w:pict>
                </mc:Fallback>
              </mc:AlternateContent>
            </w:r>
            <w:r w:rsidR="00D05D99">
              <w:rPr>
                <w:sz w:val="21"/>
                <w:szCs w:val="21"/>
              </w:rPr>
              <w:t xml:space="preserve">    </w:t>
            </w:r>
            <w:r w:rsidR="00D6242D">
              <w:rPr>
                <w:sz w:val="21"/>
                <w:szCs w:val="21"/>
              </w:rPr>
              <w:t xml:space="preserve"> </w:t>
            </w:r>
            <w:r w:rsidR="00D05D99">
              <w:rPr>
                <w:sz w:val="21"/>
                <w:szCs w:val="21"/>
              </w:rPr>
              <w:t xml:space="preserve">          -- контур сооружения </w:t>
            </w:r>
            <w:r w:rsidR="00595984" w:rsidRPr="00C1145C">
              <w:rPr>
                <w:sz w:val="21"/>
                <w:szCs w:val="21"/>
              </w:rPr>
              <w:t xml:space="preserve">ВЛ-10 </w:t>
            </w:r>
            <w:proofErr w:type="spellStart"/>
            <w:r w:rsidR="00595984" w:rsidRPr="00C1145C">
              <w:rPr>
                <w:sz w:val="21"/>
                <w:szCs w:val="21"/>
              </w:rPr>
              <w:t>кВ</w:t>
            </w:r>
            <w:proofErr w:type="spellEnd"/>
          </w:p>
          <w:p w:rsidR="00D05D99" w:rsidRPr="009C32B4" w:rsidRDefault="00D05D99" w:rsidP="00D05D99">
            <w:pPr>
              <w:rPr>
                <w:szCs w:val="21"/>
              </w:rPr>
            </w:pPr>
            <w:r>
              <w:rPr>
                <w:sz w:val="21"/>
                <w:szCs w:val="21"/>
              </w:rPr>
              <w:t xml:space="preserve">    </w:t>
            </w:r>
            <w:r>
              <w:rPr>
                <w:b/>
              </w:rPr>
              <w:t xml:space="preserve">  </w:t>
            </w:r>
            <w:r w:rsidR="009C32B4" w:rsidRPr="000529BF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38:06:150527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.</w:t>
            </w:r>
          </w:p>
          <w:p w:rsidR="00D34DED" w:rsidRDefault="00D34DED" w:rsidP="005828B1">
            <w:pPr>
              <w:rPr>
                <w:b/>
              </w:rPr>
            </w:pPr>
          </w:p>
          <w:p w:rsidR="00D34DED" w:rsidRDefault="00D34DED" w:rsidP="005828B1">
            <w:pPr>
              <w:rPr>
                <w:b/>
              </w:rPr>
            </w:pPr>
          </w:p>
          <w:p w:rsidR="00D34DED" w:rsidRDefault="00D34DED" w:rsidP="005828B1">
            <w:pPr>
              <w:rPr>
                <w:b/>
              </w:rPr>
            </w:pPr>
          </w:p>
          <w:p w:rsidR="00D05D99" w:rsidRDefault="00D05D99" w:rsidP="005828B1">
            <w:pPr>
              <w:rPr>
                <w:b/>
              </w:rPr>
            </w:pPr>
          </w:p>
          <w:p w:rsidR="00D34DED" w:rsidRDefault="00D34DED" w:rsidP="005828B1">
            <w:pPr>
              <w:rPr>
                <w:b/>
              </w:rPr>
            </w:pPr>
          </w:p>
          <w:p w:rsidR="00B33542" w:rsidRDefault="00B33542" w:rsidP="005828B1">
            <w:pPr>
              <w:rPr>
                <w:b/>
              </w:rPr>
            </w:pPr>
          </w:p>
          <w:p w:rsidR="00D34DED" w:rsidRDefault="00D34DED" w:rsidP="005828B1">
            <w:pPr>
              <w:rPr>
                <w:b/>
              </w:rPr>
            </w:pPr>
          </w:p>
          <w:p w:rsidR="00D05D99" w:rsidRDefault="00D05D99" w:rsidP="005828B1">
            <w:pPr>
              <w:rPr>
                <w:b/>
              </w:rPr>
            </w:pPr>
          </w:p>
          <w:p w:rsidR="00613D9D" w:rsidRDefault="00613D9D" w:rsidP="005828B1">
            <w:pPr>
              <w:rPr>
                <w:b/>
                <w:noProof/>
              </w:rPr>
            </w:pPr>
          </w:p>
          <w:p w:rsidR="00146278" w:rsidRDefault="004D37FA" w:rsidP="006D782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4678680</wp:posOffset>
                      </wp:positionH>
                      <wp:positionV relativeFrom="paragraph">
                        <wp:posOffset>2921635</wp:posOffset>
                      </wp:positionV>
                      <wp:extent cx="1224915" cy="265430"/>
                      <wp:effectExtent l="1905" t="0" r="1905" b="3810"/>
                      <wp:wrapNone/>
                      <wp:docPr id="33" name="Rectangl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0529BF" w:rsidRDefault="008B3C8F" w:rsidP="000529BF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0529BF">
                                    <w:rPr>
                                      <w:rFonts w:ascii="Arial" w:hAnsi="Arial" w:cs="Arial"/>
                                      <w:b/>
                                      <w:color w:val="0516BB"/>
                                      <w:sz w:val="21"/>
                                      <w:szCs w:val="21"/>
                                    </w:rPr>
                                    <w:t>38:06:150527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9" o:spid="_x0000_s1030" style="position:absolute;left:0;text-align:left;margin-left:368.4pt;margin-top:230.05pt;width:96.45pt;height:20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XnugIAALo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" filled="f" stroked="f">
                      <v:textbox>
                        <w:txbxContent>
                          <w:p w:rsidR="008B3C8F" w:rsidRPr="000529BF" w:rsidRDefault="008B3C8F" w:rsidP="000529BF">
                            <w:pPr>
                              <w:rPr>
                                <w:szCs w:val="21"/>
                              </w:rPr>
                            </w:pPr>
                            <w:r w:rsidRPr="000529BF">
                              <w:rPr>
                                <w:rFonts w:ascii="Arial" w:hAnsi="Arial" w:cs="Arial"/>
                                <w:b/>
                                <w:color w:val="0516BB"/>
                                <w:sz w:val="21"/>
                                <w:szCs w:val="21"/>
                              </w:rPr>
                              <w:t>38:06:150527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121285</wp:posOffset>
                      </wp:positionV>
                      <wp:extent cx="777240" cy="271145"/>
                      <wp:effectExtent l="3175" t="0" r="635" b="0"/>
                      <wp:wrapNone/>
                      <wp:docPr id="32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" cy="271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5E4E37" w:rsidRDefault="008B3C8F" w:rsidP="00740E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E4E37">
                                    <w:rPr>
                                      <w:b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031" style="position:absolute;left:0;text-align:left;margin-left:7pt;margin-top:9.55pt;width:61.2pt;height:21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" filled="f" stroked="f">
                      <v:textbox>
                        <w:txbxContent>
                          <w:p w:rsidR="008B3C8F" w:rsidRPr="005E4E37" w:rsidRDefault="008B3C8F" w:rsidP="00740E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4E37">
                              <w:rPr>
                                <w:b/>
                              </w:rP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1626870</wp:posOffset>
                      </wp:positionV>
                      <wp:extent cx="344805" cy="371475"/>
                      <wp:effectExtent l="49530" t="7620" r="5715" b="49530"/>
                      <wp:wrapNone/>
                      <wp:docPr id="31" name="AutoShap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480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" o:spid="_x0000_s1026" type="#_x0000_t32" style="position:absolute;margin-left:156.15pt;margin-top:128.1pt;width:27.15pt;height:29.2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+zQAIAAG4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1441450</wp:posOffset>
                      </wp:positionV>
                      <wp:extent cx="1524000" cy="257175"/>
                      <wp:effectExtent l="0" t="3175" r="0" b="0"/>
                      <wp:wrapNone/>
                      <wp:docPr id="30" name="Rect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512241" w:rsidRDefault="008B3C8F" w:rsidP="00512241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512241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38:06:150527:244</w:t>
                                  </w:r>
                                </w:p>
                                <w:p w:rsidR="008B3C8F" w:rsidRPr="00512241" w:rsidRDefault="008B3C8F" w:rsidP="00512241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6" o:spid="_x0000_s1032" style="position:absolute;left:0;text-align:left;margin-left:182.25pt;margin-top:113.5pt;width:120pt;height:2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" filled="f" stroked="f">
                      <v:textbox>
                        <w:txbxContent>
                          <w:p w:rsidR="008B3C8F" w:rsidRPr="00512241" w:rsidRDefault="008B3C8F" w:rsidP="0051224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51224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38:06:150527:244</w:t>
                            </w:r>
                          </w:p>
                          <w:p w:rsidR="008B3C8F" w:rsidRPr="00512241" w:rsidRDefault="008B3C8F" w:rsidP="00512241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1631315</wp:posOffset>
                      </wp:positionV>
                      <wp:extent cx="1278255" cy="0"/>
                      <wp:effectExtent l="5715" t="12065" r="11430" b="6985"/>
                      <wp:wrapNone/>
                      <wp:docPr id="28" name="AutoShap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8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" o:spid="_x0000_s1026" type="#_x0000_t32" style="position:absolute;margin-left:183.45pt;margin-top:128.45pt;width:100.65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Qf/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qYk&#10;6WFHzwenQmn08Lj0Exq0zSGwlDvje6Qn+apfFP1ukVRlS2TDQ/jbWUN24jOidyn+YjXU2Q+fFYMY&#10;AhXCuE616T0kDAKdwlbOt63wk0MUPibp4yKd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"/>
                  </w:pict>
                </mc:Fallback>
              </mc:AlternateContent>
            </w:r>
            <w:r w:rsidR="00613D9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229350" cy="5705475"/>
                  <wp:effectExtent l="19050" t="0" r="0" b="0"/>
                  <wp:docPr id="10" name="Рисунок 9" descr="карта ПС 2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2 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570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278" w:rsidRPr="005828B1" w:rsidRDefault="000D28FF" w:rsidP="005E4E37">
            <w:pPr>
              <w:jc w:val="center"/>
              <w:rPr>
                <w:b/>
              </w:rPr>
            </w:pPr>
            <w:r>
              <w:rPr>
                <w:b/>
              </w:rPr>
              <w:t>Масштаб 1:2</w:t>
            </w:r>
            <w:r w:rsidR="00F8085C">
              <w:rPr>
                <w:b/>
              </w:rPr>
              <w:t>0</w:t>
            </w:r>
            <w:r>
              <w:rPr>
                <w:b/>
              </w:rPr>
              <w:t>00</w:t>
            </w:r>
          </w:p>
          <w:p w:rsidR="000D28FF" w:rsidRPr="00DF5556" w:rsidRDefault="005E4E37" w:rsidP="00DF555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DF5556"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DF5556" w:rsidRDefault="004D37FA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13970</wp:posOffset>
                      </wp:positionV>
                      <wp:extent cx="236220" cy="109220"/>
                      <wp:effectExtent l="11430" t="13970" r="9525" b="10160"/>
                      <wp:wrapNone/>
                      <wp:docPr id="27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2" o:spid="_x0000_s1026" style="position:absolute;margin-left:15.15pt;margin-top:1.1pt;width:18.6pt;height: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" filled="f" fillcolor="black [3213]" strokecolor="red" strokeweight="1.5pt"/>
                  </w:pict>
                </mc:Fallback>
              </mc:AlternateContent>
            </w:r>
            <w:r w:rsidR="000D28FF">
              <w:rPr>
                <w:b/>
              </w:rPr>
              <w:t xml:space="preserve">             </w:t>
            </w:r>
            <w:r w:rsidR="00DF5556">
              <w:rPr>
                <w:b/>
              </w:rPr>
              <w:t>--</w:t>
            </w:r>
            <w:r w:rsidR="00A427C0">
              <w:rPr>
                <w:b/>
              </w:rPr>
              <w:t xml:space="preserve"> </w:t>
            </w:r>
            <w:r w:rsidR="00DF5556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DF5556">
              <w:rPr>
                <w:sz w:val="21"/>
                <w:szCs w:val="21"/>
              </w:rPr>
              <w:t>та)</w:t>
            </w:r>
            <w:r w:rsidR="000D28FF">
              <w:rPr>
                <w:sz w:val="21"/>
                <w:szCs w:val="21"/>
              </w:rPr>
              <w:t>;</w:t>
            </w:r>
          </w:p>
          <w:p w:rsidR="000D28FF" w:rsidRDefault="004D37FA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33655</wp:posOffset>
                      </wp:positionV>
                      <wp:extent cx="236220" cy="109220"/>
                      <wp:effectExtent l="9525" t="14605" r="11430" b="9525"/>
                      <wp:wrapNone/>
                      <wp:docPr id="26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3" o:spid="_x0000_s1026" style="position:absolute;margin-left:15pt;margin-top:2.65pt;width:18.6pt;height:8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" filled="f" fillcolor="black [3213]" strokecolor="#974706 [1609]" strokeweight="1.5pt"/>
                  </w:pict>
                </mc:Fallback>
              </mc:AlternateContent>
            </w:r>
            <w:r w:rsidR="000D28FF">
              <w:rPr>
                <w:sz w:val="21"/>
                <w:szCs w:val="21"/>
              </w:rPr>
              <w:t xml:space="preserve">            </w:t>
            </w:r>
            <w:r w:rsidR="00146278">
              <w:rPr>
                <w:sz w:val="21"/>
                <w:szCs w:val="21"/>
              </w:rPr>
              <w:t xml:space="preserve"> </w:t>
            </w:r>
            <w:r w:rsidR="002B02E4">
              <w:rPr>
                <w:sz w:val="21"/>
                <w:szCs w:val="21"/>
              </w:rPr>
              <w:t xml:space="preserve"> </w:t>
            </w:r>
            <w:r w:rsidR="000D28FF">
              <w:rPr>
                <w:sz w:val="21"/>
                <w:szCs w:val="21"/>
              </w:rPr>
              <w:t xml:space="preserve">-- граница земельного участка; </w:t>
            </w:r>
          </w:p>
          <w:p w:rsidR="002B02E4" w:rsidRDefault="004D37FA" w:rsidP="00DF5556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99695</wp:posOffset>
                      </wp:positionV>
                      <wp:extent cx="238125" cy="635"/>
                      <wp:effectExtent l="9525" t="13970" r="9525" b="13970"/>
                      <wp:wrapNone/>
                      <wp:docPr id="25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516BB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4" o:spid="_x0000_s1026" type="#_x0000_t32" style="position:absolute;margin-left:15pt;margin-top:7.85pt;width:18.7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" strokecolor="#0516bb" strokeweight="1.5pt">
                      <v:stroke dashstyle="dash"/>
                    </v:shape>
                  </w:pict>
                </mc:Fallback>
              </mc:AlternateContent>
            </w:r>
            <w:r w:rsidR="000D28FF">
              <w:rPr>
                <w:sz w:val="21"/>
                <w:szCs w:val="21"/>
              </w:rPr>
              <w:t xml:space="preserve">       </w:t>
            </w:r>
            <w:r w:rsidR="00A427C0">
              <w:rPr>
                <w:sz w:val="21"/>
                <w:szCs w:val="21"/>
              </w:rPr>
              <w:t xml:space="preserve"> </w:t>
            </w:r>
            <w:r w:rsidR="000D28FF">
              <w:rPr>
                <w:sz w:val="21"/>
                <w:szCs w:val="21"/>
              </w:rPr>
              <w:t xml:space="preserve">      </w:t>
            </w:r>
            <w:r w:rsidR="00A427C0">
              <w:rPr>
                <w:sz w:val="21"/>
                <w:szCs w:val="21"/>
              </w:rPr>
              <w:t>--</w:t>
            </w:r>
            <w:r w:rsidR="00DF5556">
              <w:rPr>
                <w:sz w:val="21"/>
                <w:szCs w:val="21"/>
              </w:rPr>
              <w:t xml:space="preserve"> </w:t>
            </w:r>
            <w:r w:rsidR="00A427C0">
              <w:rPr>
                <w:sz w:val="21"/>
                <w:szCs w:val="21"/>
              </w:rPr>
              <w:t xml:space="preserve">контур сооружения </w:t>
            </w:r>
            <w:r w:rsidR="00C1145C" w:rsidRPr="00C1145C">
              <w:rPr>
                <w:sz w:val="21"/>
                <w:szCs w:val="21"/>
              </w:rPr>
              <w:t>ВЛ-0</w:t>
            </w:r>
            <w:r w:rsidR="00432F63">
              <w:rPr>
                <w:sz w:val="21"/>
                <w:szCs w:val="21"/>
              </w:rPr>
              <w:t>.</w:t>
            </w:r>
            <w:r w:rsidR="00C1145C" w:rsidRPr="00C1145C">
              <w:rPr>
                <w:sz w:val="21"/>
                <w:szCs w:val="21"/>
              </w:rPr>
              <w:t>4</w:t>
            </w:r>
            <w:r w:rsidR="00C1145C">
              <w:rPr>
                <w:sz w:val="21"/>
                <w:szCs w:val="21"/>
              </w:rPr>
              <w:t xml:space="preserve"> </w:t>
            </w:r>
            <w:proofErr w:type="spellStart"/>
            <w:r w:rsidR="00C1145C">
              <w:rPr>
                <w:sz w:val="21"/>
                <w:szCs w:val="21"/>
              </w:rPr>
              <w:t>кВ</w:t>
            </w:r>
            <w:proofErr w:type="spellEnd"/>
          </w:p>
          <w:p w:rsidR="00C1145C" w:rsidRPr="00FC1DCC" w:rsidRDefault="004D37FA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93980</wp:posOffset>
                      </wp:positionV>
                      <wp:extent cx="238125" cy="635"/>
                      <wp:effectExtent l="15240" t="17780" r="13335" b="10160"/>
                      <wp:wrapNone/>
                      <wp:docPr id="24" name="AutoShap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6" o:spid="_x0000_s1026" type="#_x0000_t32" style="position:absolute;margin-left:14.7pt;margin-top:7.4pt;width:18.75pt;height: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" strokecolor="#00b050" strokeweight="1.5pt">
                      <v:stroke dashstyle="dash"/>
                    </v:shape>
                  </w:pict>
                </mc:Fallback>
              </mc:AlternateContent>
            </w:r>
            <w:r w:rsidR="00C1145C">
              <w:rPr>
                <w:sz w:val="21"/>
                <w:szCs w:val="21"/>
              </w:rPr>
              <w:t xml:space="preserve">                -- контур сооружения </w:t>
            </w:r>
            <w:r w:rsidR="00C1145C" w:rsidRPr="00C1145C">
              <w:rPr>
                <w:sz w:val="21"/>
                <w:szCs w:val="21"/>
              </w:rPr>
              <w:t xml:space="preserve">ВЛ-10 </w:t>
            </w:r>
            <w:proofErr w:type="spellStart"/>
            <w:r w:rsidR="00C1145C" w:rsidRPr="00C1145C">
              <w:rPr>
                <w:sz w:val="21"/>
                <w:szCs w:val="21"/>
              </w:rPr>
              <w:t>кВ</w:t>
            </w:r>
            <w:proofErr w:type="spellEnd"/>
          </w:p>
          <w:p w:rsidR="006435B7" w:rsidRDefault="004D37FA" w:rsidP="00DF5556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50165</wp:posOffset>
                      </wp:positionV>
                      <wp:extent cx="45085" cy="48895"/>
                      <wp:effectExtent l="6985" t="12065" r="5080" b="5715"/>
                      <wp:wrapNone/>
                      <wp:docPr id="23" name="Oval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3" o:spid="_x0000_s1026" style="position:absolute;margin-left:15.55pt;margin-top:3.95pt;width:3.55pt;height: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" fillcolor="black"/>
                  </w:pict>
                </mc:Fallback>
              </mc:AlternateContent>
            </w:r>
            <w:r w:rsidR="00DF5556">
              <w:rPr>
                <w:sz w:val="21"/>
                <w:szCs w:val="21"/>
              </w:rPr>
              <w:t xml:space="preserve"> </w:t>
            </w:r>
            <w:r w:rsidR="002B02E4">
              <w:rPr>
                <w:sz w:val="21"/>
                <w:szCs w:val="21"/>
              </w:rPr>
              <w:t xml:space="preserve">   </w:t>
            </w:r>
            <w:r w:rsidR="000D28FF">
              <w:rPr>
                <w:sz w:val="21"/>
                <w:szCs w:val="21"/>
              </w:rPr>
              <w:t xml:space="preserve"> </w:t>
            </w:r>
            <w:r w:rsidR="002B02E4">
              <w:rPr>
                <w:sz w:val="21"/>
                <w:szCs w:val="21"/>
              </w:rPr>
              <w:t xml:space="preserve">  </w:t>
            </w:r>
            <w:r w:rsidR="00A427C0">
              <w:rPr>
                <w:sz w:val="22"/>
                <w:szCs w:val="22"/>
              </w:rPr>
              <w:t xml:space="preserve"> </w:t>
            </w:r>
            <w:r w:rsidR="00DF5556" w:rsidRPr="008246A4">
              <w:rPr>
                <w:sz w:val="22"/>
                <w:szCs w:val="22"/>
              </w:rPr>
              <w:t>н</w:t>
            </w:r>
            <w:proofErr w:type="gramStart"/>
            <w:r w:rsidR="00DF5556" w:rsidRPr="008246A4">
              <w:rPr>
                <w:sz w:val="22"/>
                <w:szCs w:val="22"/>
              </w:rPr>
              <w:t>1</w:t>
            </w:r>
            <w:proofErr w:type="gramEnd"/>
            <w:r w:rsidR="00A427C0">
              <w:rPr>
                <w:b/>
                <w:sz w:val="22"/>
                <w:szCs w:val="22"/>
              </w:rPr>
              <w:t xml:space="preserve"> </w:t>
            </w:r>
            <w:r w:rsidR="00DF5556" w:rsidRPr="008246A4">
              <w:rPr>
                <w:b/>
                <w:sz w:val="22"/>
                <w:szCs w:val="22"/>
              </w:rPr>
              <w:t xml:space="preserve">--  </w:t>
            </w:r>
            <w:r w:rsidR="00DF5556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0D28FF" w:rsidRPr="00D55558" w:rsidRDefault="000D28FF" w:rsidP="00DF555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</w:t>
            </w:r>
            <w:r w:rsidR="00146278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</w:t>
            </w:r>
            <w:r w:rsidR="00512241" w:rsidRPr="00512241">
              <w:rPr>
                <w:rFonts w:ascii="Arial" w:hAnsi="Arial" w:cs="Arial"/>
                <w:sz w:val="21"/>
                <w:szCs w:val="21"/>
              </w:rPr>
              <w:t>38:06:150527:244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DF5556" w:rsidRDefault="00DF5556" w:rsidP="00DF5556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2B02E4">
              <w:rPr>
                <w:b/>
              </w:rPr>
              <w:t xml:space="preserve">  </w:t>
            </w:r>
            <w:r w:rsidR="00146278">
              <w:rPr>
                <w:b/>
              </w:rPr>
              <w:t xml:space="preserve"> </w:t>
            </w:r>
            <w:r w:rsidR="000529BF" w:rsidRPr="000529BF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38:06:150527</w:t>
            </w:r>
            <w:r w:rsidR="00D55558"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146278">
              <w:rPr>
                <w:sz w:val="21"/>
                <w:szCs w:val="21"/>
              </w:rPr>
              <w:t>.</w:t>
            </w:r>
          </w:p>
          <w:p w:rsidR="00680D1D" w:rsidRDefault="00680D1D" w:rsidP="005828B1">
            <w:pPr>
              <w:rPr>
                <w:b/>
              </w:rPr>
            </w:pPr>
          </w:p>
          <w:p w:rsidR="00D55558" w:rsidRDefault="00D55558" w:rsidP="005828B1">
            <w:pPr>
              <w:rPr>
                <w:b/>
              </w:rPr>
            </w:pPr>
          </w:p>
          <w:p w:rsidR="00F46D91" w:rsidRDefault="00F46D91" w:rsidP="005828B1">
            <w:pPr>
              <w:rPr>
                <w:b/>
              </w:rPr>
            </w:pPr>
          </w:p>
          <w:p w:rsidR="00613D9D" w:rsidRDefault="00613D9D" w:rsidP="005828B1">
            <w:pPr>
              <w:rPr>
                <w:b/>
              </w:rPr>
            </w:pPr>
          </w:p>
          <w:p w:rsidR="00613D9D" w:rsidRDefault="00613D9D" w:rsidP="005828B1">
            <w:pPr>
              <w:rPr>
                <w:b/>
              </w:rPr>
            </w:pPr>
          </w:p>
          <w:p w:rsidR="00613D9D" w:rsidRDefault="00613D9D" w:rsidP="005828B1">
            <w:pPr>
              <w:rPr>
                <w:b/>
              </w:rPr>
            </w:pPr>
          </w:p>
          <w:p w:rsidR="000529BF" w:rsidRDefault="000529BF" w:rsidP="005828B1">
            <w:pPr>
              <w:rPr>
                <w:b/>
              </w:rPr>
            </w:pPr>
          </w:p>
          <w:p w:rsidR="000529BF" w:rsidRDefault="000529BF" w:rsidP="005828B1">
            <w:pPr>
              <w:rPr>
                <w:b/>
              </w:rPr>
            </w:pPr>
          </w:p>
          <w:p w:rsidR="000529BF" w:rsidRDefault="000529BF" w:rsidP="005828B1">
            <w:pPr>
              <w:rPr>
                <w:b/>
              </w:rPr>
            </w:pPr>
          </w:p>
          <w:p w:rsidR="00613D9D" w:rsidRDefault="00613D9D" w:rsidP="005828B1">
            <w:pPr>
              <w:rPr>
                <w:b/>
              </w:rPr>
            </w:pPr>
          </w:p>
          <w:p w:rsidR="008B3C8F" w:rsidRDefault="008B3C8F" w:rsidP="005828B1">
            <w:pPr>
              <w:rPr>
                <w:b/>
              </w:rPr>
            </w:pPr>
          </w:p>
          <w:p w:rsidR="008B3C8F" w:rsidRDefault="008B3C8F" w:rsidP="005828B1">
            <w:pPr>
              <w:rPr>
                <w:b/>
              </w:rPr>
            </w:pPr>
          </w:p>
          <w:p w:rsidR="00613D9D" w:rsidRDefault="004D37FA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3929380</wp:posOffset>
                      </wp:positionV>
                      <wp:extent cx="1224915" cy="265430"/>
                      <wp:effectExtent l="0" t="0" r="3810" b="0"/>
                      <wp:wrapNone/>
                      <wp:docPr id="22" name="Rectangl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0529BF" w:rsidRDefault="008B3C8F" w:rsidP="000529BF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0529BF">
                                    <w:rPr>
                                      <w:rFonts w:ascii="Arial" w:hAnsi="Arial" w:cs="Arial"/>
                                      <w:b/>
                                      <w:color w:val="0516BB"/>
                                      <w:sz w:val="21"/>
                                      <w:szCs w:val="21"/>
                                    </w:rPr>
                                    <w:t>38:06:150527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4" o:spid="_x0000_s1033" style="position:absolute;margin-left:318pt;margin-top:309.4pt;width:96.45pt;height:20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DA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" filled="f" stroked="f">
                      <v:textbox>
                        <w:txbxContent>
                          <w:p w:rsidR="008B3C8F" w:rsidRPr="000529BF" w:rsidRDefault="008B3C8F" w:rsidP="000529BF">
                            <w:pPr>
                              <w:rPr>
                                <w:szCs w:val="21"/>
                              </w:rPr>
                            </w:pPr>
                            <w:r w:rsidRPr="000529BF">
                              <w:rPr>
                                <w:rFonts w:ascii="Arial" w:hAnsi="Arial" w:cs="Arial"/>
                                <w:b/>
                                <w:color w:val="0516BB"/>
                                <w:sz w:val="21"/>
                                <w:szCs w:val="21"/>
                              </w:rPr>
                              <w:t>38:06:150527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3D9D" w:rsidRDefault="004D37FA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62865</wp:posOffset>
                      </wp:positionV>
                      <wp:extent cx="796290" cy="280670"/>
                      <wp:effectExtent l="1905" t="0" r="1905" b="0"/>
                      <wp:wrapNone/>
                      <wp:docPr id="21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5E4E37" w:rsidRDefault="008B3C8F" w:rsidP="00740E8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E4E37">
                                    <w:rPr>
                                      <w:b/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034" style="position:absolute;margin-left:1.65pt;margin-top:4.95pt;width:62.7pt;height:22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" filled="f" stroked="f">
                      <v:textbox>
                        <w:txbxContent>
                          <w:p w:rsidR="008B3C8F" w:rsidRPr="005E4E37" w:rsidRDefault="008B3C8F" w:rsidP="00740E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4E37">
                              <w:rPr>
                                <w:b/>
                              </w:rPr>
                              <w:t>Лист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3607435</wp:posOffset>
                      </wp:positionH>
                      <wp:positionV relativeFrom="paragraph">
                        <wp:posOffset>2418715</wp:posOffset>
                      </wp:positionV>
                      <wp:extent cx="1524000" cy="257175"/>
                      <wp:effectExtent l="0" t="0" r="2540" b="635"/>
                      <wp:wrapNone/>
                      <wp:docPr id="20" name="Rectangl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8667BB" w:rsidRDefault="008B3C8F" w:rsidP="008667BB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512241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38:06:150527:244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" o:spid="_x0000_s1035" style="position:absolute;margin-left:284.05pt;margin-top:190.45pt;width:120pt;height:2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" filled="f" stroked="f">
                      <v:textbox>
                        <w:txbxContent>
                          <w:p w:rsidR="008B3C8F" w:rsidRPr="008667BB" w:rsidRDefault="008B3C8F" w:rsidP="008667BB">
                            <w:pPr>
                              <w:rPr>
                                <w:szCs w:val="21"/>
                              </w:rPr>
                            </w:pPr>
                            <w:r w:rsidRPr="0051224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38:06:150527:244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2600960</wp:posOffset>
                      </wp:positionV>
                      <wp:extent cx="1188720" cy="0"/>
                      <wp:effectExtent l="10795" t="10160" r="10160" b="8890"/>
                      <wp:wrapNone/>
                      <wp:docPr id="19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8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6" o:spid="_x0000_s1026" type="#_x0000_t32" style="position:absolute;margin-left:290.35pt;margin-top:204.8pt;width:93.6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2605405</wp:posOffset>
                      </wp:positionV>
                      <wp:extent cx="185420" cy="260985"/>
                      <wp:effectExtent l="55880" t="5080" r="6350" b="48260"/>
                      <wp:wrapNone/>
                      <wp:docPr id="18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5420" cy="260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5" o:spid="_x0000_s1026" type="#_x0000_t32" style="position:absolute;margin-left:275.9pt;margin-top:205.15pt;width:14.6pt;height:20.5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613D9D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229349" cy="5876925"/>
                  <wp:effectExtent l="19050" t="0" r="1" b="0"/>
                  <wp:docPr id="13" name="Рисунок 10" descr="карта ПС 3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3 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525" cy="587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32E" w:rsidRPr="005828B1" w:rsidRDefault="005E4E37" w:rsidP="00B7532E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F8085C">
              <w:rPr>
                <w:b/>
              </w:rPr>
              <w:t>2000</w:t>
            </w:r>
          </w:p>
          <w:p w:rsidR="00B7532E" w:rsidRDefault="005E4E37" w:rsidP="00B7532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B7532E"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5E4E37" w:rsidRDefault="004D37FA" w:rsidP="005E4E37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12700</wp:posOffset>
                      </wp:positionV>
                      <wp:extent cx="236220" cy="109220"/>
                      <wp:effectExtent l="17145" t="12700" r="13335" b="11430"/>
                      <wp:wrapNone/>
                      <wp:docPr id="16" name="Rectangl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3" o:spid="_x0000_s1026" style="position:absolute;margin-left:14.85pt;margin-top:1pt;width:18.6pt;height:8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" filled="f" fillcolor="black [3213]" strokecolor="red" strokeweight="1.5pt"/>
                  </w:pict>
                </mc:Fallback>
              </mc:AlternateContent>
            </w:r>
            <w:r w:rsidR="00B7532E">
              <w:rPr>
                <w:b/>
                <w:sz w:val="22"/>
                <w:szCs w:val="22"/>
              </w:rPr>
              <w:t xml:space="preserve">      </w:t>
            </w:r>
            <w:r w:rsidR="005E4E37">
              <w:rPr>
                <w:b/>
              </w:rPr>
              <w:t xml:space="preserve">       -- </w:t>
            </w:r>
            <w:r w:rsidR="005E4E3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5E4E37">
              <w:rPr>
                <w:sz w:val="21"/>
                <w:szCs w:val="21"/>
              </w:rPr>
              <w:t>та);</w:t>
            </w:r>
          </w:p>
          <w:p w:rsidR="00595984" w:rsidRDefault="004D37FA" w:rsidP="0059598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33655</wp:posOffset>
                      </wp:positionV>
                      <wp:extent cx="236220" cy="109220"/>
                      <wp:effectExtent l="9525" t="14605" r="11430" b="9525"/>
                      <wp:wrapNone/>
                      <wp:docPr id="15" name="Rectangl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2" o:spid="_x0000_s1026" style="position:absolute;margin-left:15pt;margin-top:2.65pt;width:18.6pt;height:8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" filled="f" fillcolor="black [3213]" strokecolor="#974706 [1609]" strokeweight="1.5pt"/>
                  </w:pict>
                </mc:Fallback>
              </mc:AlternateContent>
            </w:r>
            <w:r w:rsidR="005E4E37">
              <w:rPr>
                <w:sz w:val="21"/>
                <w:szCs w:val="21"/>
              </w:rPr>
              <w:t xml:space="preserve">              -- граница земельного участка;     </w:t>
            </w:r>
            <w:r w:rsidR="00595984">
              <w:rPr>
                <w:sz w:val="21"/>
                <w:szCs w:val="21"/>
              </w:rPr>
              <w:t xml:space="preserve">  </w:t>
            </w:r>
          </w:p>
          <w:p w:rsidR="00595984" w:rsidRPr="00FC1DCC" w:rsidRDefault="004D37FA" w:rsidP="0059598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93980</wp:posOffset>
                      </wp:positionV>
                      <wp:extent cx="238125" cy="635"/>
                      <wp:effectExtent l="15240" t="17780" r="13335" b="10160"/>
                      <wp:wrapNone/>
                      <wp:docPr id="14" name="AutoShap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" o:spid="_x0000_s1026" type="#_x0000_t32" style="position:absolute;margin-left:14.7pt;margin-top:7.4pt;width:18.75pt;height: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" strokecolor="#00b050" strokeweight="1.5pt">
                      <v:stroke dashstyle="dash"/>
                    </v:shape>
                  </w:pict>
                </mc:Fallback>
              </mc:AlternateContent>
            </w:r>
            <w:r w:rsidR="00595984">
              <w:rPr>
                <w:sz w:val="21"/>
                <w:szCs w:val="21"/>
              </w:rPr>
              <w:t xml:space="preserve">                -- контур сооружения </w:t>
            </w:r>
            <w:r w:rsidR="00595984" w:rsidRPr="00C1145C">
              <w:rPr>
                <w:sz w:val="21"/>
                <w:szCs w:val="21"/>
              </w:rPr>
              <w:t xml:space="preserve">ВЛ-10 </w:t>
            </w:r>
            <w:proofErr w:type="spellStart"/>
            <w:r w:rsidR="00595984" w:rsidRPr="00C1145C">
              <w:rPr>
                <w:sz w:val="21"/>
                <w:szCs w:val="21"/>
              </w:rPr>
              <w:t>кВ</w:t>
            </w:r>
            <w:proofErr w:type="spellEnd"/>
          </w:p>
          <w:p w:rsidR="005E4E37" w:rsidRDefault="004D37FA" w:rsidP="005E4E37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50165</wp:posOffset>
                      </wp:positionV>
                      <wp:extent cx="45085" cy="48895"/>
                      <wp:effectExtent l="6985" t="12065" r="5080" b="5715"/>
                      <wp:wrapNone/>
                      <wp:docPr id="12" name="Oval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0" o:spid="_x0000_s1026" style="position:absolute;margin-left:15.55pt;margin-top:3.95pt;width:3.55pt;height: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" fillcolor="black"/>
                  </w:pict>
                </mc:Fallback>
              </mc:AlternateContent>
            </w:r>
            <w:r w:rsidR="005E4E37">
              <w:rPr>
                <w:sz w:val="21"/>
                <w:szCs w:val="21"/>
              </w:rPr>
              <w:t xml:space="preserve">       </w:t>
            </w:r>
            <w:r w:rsidR="005E4E37">
              <w:rPr>
                <w:sz w:val="22"/>
                <w:szCs w:val="22"/>
              </w:rPr>
              <w:t xml:space="preserve"> </w:t>
            </w:r>
            <w:r w:rsidR="005E4E37" w:rsidRPr="008246A4">
              <w:rPr>
                <w:sz w:val="22"/>
                <w:szCs w:val="22"/>
              </w:rPr>
              <w:t>н</w:t>
            </w:r>
            <w:proofErr w:type="gramStart"/>
            <w:r w:rsidR="005E4E37" w:rsidRPr="008246A4">
              <w:rPr>
                <w:sz w:val="22"/>
                <w:szCs w:val="22"/>
              </w:rPr>
              <w:t>1</w:t>
            </w:r>
            <w:proofErr w:type="gramEnd"/>
            <w:r w:rsidR="005E4E37">
              <w:rPr>
                <w:b/>
                <w:sz w:val="22"/>
                <w:szCs w:val="22"/>
              </w:rPr>
              <w:t xml:space="preserve"> </w:t>
            </w:r>
            <w:r w:rsidR="005E4E37" w:rsidRPr="008246A4">
              <w:rPr>
                <w:b/>
                <w:sz w:val="22"/>
                <w:szCs w:val="22"/>
              </w:rPr>
              <w:t xml:space="preserve">--  </w:t>
            </w:r>
            <w:r w:rsidR="005E4E3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5E4E37" w:rsidRPr="00D55558" w:rsidRDefault="005E4E37" w:rsidP="005E4E3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</w:t>
            </w:r>
            <w:r w:rsidR="008667BB" w:rsidRPr="008667BB">
              <w:rPr>
                <w:rFonts w:ascii="Arial" w:hAnsi="Arial" w:cs="Arial"/>
                <w:sz w:val="21"/>
                <w:szCs w:val="21"/>
              </w:rPr>
              <w:t>38:06:150527:244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5E4E37" w:rsidRDefault="005E4E37" w:rsidP="005E4E37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0529BF" w:rsidRPr="000529BF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38:06:150527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.</w:t>
            </w:r>
          </w:p>
          <w:p w:rsidR="005E4E37" w:rsidRDefault="005E4E37" w:rsidP="005E4E37">
            <w:pPr>
              <w:rPr>
                <w:b/>
              </w:rPr>
            </w:pPr>
          </w:p>
          <w:p w:rsidR="00B7532E" w:rsidRDefault="00B7532E" w:rsidP="005E4E37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B7532E" w:rsidRDefault="00B7532E" w:rsidP="00D55558">
            <w:pPr>
              <w:rPr>
                <w:b/>
              </w:rPr>
            </w:pPr>
          </w:p>
          <w:p w:rsidR="00DA2CBA" w:rsidRDefault="00DA2CBA" w:rsidP="005828B1">
            <w:pPr>
              <w:rPr>
                <w:b/>
              </w:rPr>
            </w:pPr>
          </w:p>
          <w:p w:rsidR="00595984" w:rsidRDefault="00595984" w:rsidP="005828B1">
            <w:pPr>
              <w:rPr>
                <w:b/>
              </w:rPr>
            </w:pPr>
          </w:p>
          <w:p w:rsidR="005E4E37" w:rsidRDefault="005E4E37" w:rsidP="005828B1">
            <w:pPr>
              <w:rPr>
                <w:b/>
              </w:rPr>
            </w:pPr>
          </w:p>
          <w:p w:rsidR="006D7821" w:rsidRDefault="006D7821" w:rsidP="005828B1">
            <w:pPr>
              <w:rPr>
                <w:b/>
              </w:rPr>
            </w:pPr>
          </w:p>
          <w:p w:rsidR="006D7821" w:rsidRDefault="006D7821" w:rsidP="005828B1">
            <w:pPr>
              <w:rPr>
                <w:b/>
              </w:rPr>
            </w:pPr>
          </w:p>
          <w:p w:rsidR="006D7821" w:rsidRDefault="006D7821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68525C" w:rsidP="005828B1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66431" behindDoc="0" locked="0" layoutInCell="1" allowOverlap="1" wp14:anchorId="52B3C799" wp14:editId="55FD299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32385</wp:posOffset>
                  </wp:positionV>
                  <wp:extent cx="6225540" cy="6172200"/>
                  <wp:effectExtent l="0" t="0" r="3810" b="0"/>
                  <wp:wrapNone/>
                  <wp:docPr id="17" name="Рисунок 14" descr="карта ПС 4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4 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540" cy="617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7FA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30D9038" wp14:editId="6A62B3C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-14605</wp:posOffset>
                      </wp:positionV>
                      <wp:extent cx="796290" cy="280670"/>
                      <wp:effectExtent l="0" t="4445" r="3810" b="635"/>
                      <wp:wrapNone/>
                      <wp:docPr id="11" name="Rectangle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145C" w:rsidRPr="005E4E37" w:rsidRDefault="00C1145C" w:rsidP="00C114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E4E37">
                                    <w:rPr>
                                      <w:b/>
                                    </w:rPr>
                                    <w:t xml:space="preserve">Лист </w:t>
                                  </w: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7" o:spid="_x0000_s1036" style="position:absolute;margin-left:6pt;margin-top:-1.15pt;width:62.7pt;height:22.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" filled="f" stroked="f">
                      <v:textbox>
                        <w:txbxContent>
                          <w:p w:rsidR="00C1145C" w:rsidRPr="005E4E37" w:rsidRDefault="00C1145C" w:rsidP="00C114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E4E37">
                              <w:rPr>
                                <w:b/>
                              </w:rPr>
                              <w:t xml:space="preserve">Лист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D37FA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7987D70" wp14:editId="601113D8">
                      <wp:simplePos x="0" y="0"/>
                      <wp:positionH relativeFrom="column">
                        <wp:posOffset>4462780</wp:posOffset>
                      </wp:positionH>
                      <wp:positionV relativeFrom="paragraph">
                        <wp:posOffset>2542540</wp:posOffset>
                      </wp:positionV>
                      <wp:extent cx="1224915" cy="265430"/>
                      <wp:effectExtent l="0" t="0" r="0" b="1905"/>
                      <wp:wrapNone/>
                      <wp:docPr id="9" name="Rectangl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0529BF" w:rsidRDefault="008B3C8F" w:rsidP="000529BF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0529BF">
                                    <w:rPr>
                                      <w:rFonts w:ascii="Arial" w:hAnsi="Arial" w:cs="Arial"/>
                                      <w:b/>
                                      <w:color w:val="0516BB"/>
                                      <w:sz w:val="21"/>
                                      <w:szCs w:val="21"/>
                                    </w:rPr>
                                    <w:t>38:06:150527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5" o:spid="_x0000_s1037" style="position:absolute;margin-left:351.4pt;margin-top:200.2pt;width:96.45pt;height:20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bqtwIAALo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" filled="f" stroked="f">
                      <v:textbox>
                        <w:txbxContent>
                          <w:p w:rsidR="008B3C8F" w:rsidRPr="000529BF" w:rsidRDefault="008B3C8F" w:rsidP="000529BF">
                            <w:pPr>
                              <w:rPr>
                                <w:szCs w:val="21"/>
                              </w:rPr>
                            </w:pPr>
                            <w:r w:rsidRPr="000529BF">
                              <w:rPr>
                                <w:rFonts w:ascii="Arial" w:hAnsi="Arial" w:cs="Arial"/>
                                <w:b/>
                                <w:color w:val="0516BB"/>
                                <w:sz w:val="21"/>
                                <w:szCs w:val="21"/>
                              </w:rPr>
                              <w:t>38:06:150527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D37FA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A331D5D" wp14:editId="65FA2EBB">
                      <wp:simplePos x="0" y="0"/>
                      <wp:positionH relativeFrom="column">
                        <wp:posOffset>4236085</wp:posOffset>
                      </wp:positionH>
                      <wp:positionV relativeFrom="paragraph">
                        <wp:posOffset>1534795</wp:posOffset>
                      </wp:positionV>
                      <wp:extent cx="1524000" cy="257175"/>
                      <wp:effectExtent l="0" t="1270" r="2540" b="0"/>
                      <wp:wrapNone/>
                      <wp:docPr id="8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B3C8F" w:rsidRPr="000529BF" w:rsidRDefault="008B3C8F" w:rsidP="000529BF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512241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38:06:150527:244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2" o:spid="_x0000_s1038" style="position:absolute;margin-left:333.55pt;margin-top:120.85pt;width:120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" filled="f" stroked="f">
                      <v:textbox>
                        <w:txbxContent>
                          <w:p w:rsidR="008B3C8F" w:rsidRPr="000529BF" w:rsidRDefault="008B3C8F" w:rsidP="000529BF">
                            <w:pPr>
                              <w:rPr>
                                <w:szCs w:val="21"/>
                              </w:rPr>
                            </w:pPr>
                            <w:r w:rsidRPr="0051224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38:06:150527:244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D37F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9DFB3BE" wp14:editId="25FF6AE0">
                      <wp:simplePos x="0" y="0"/>
                      <wp:positionH relativeFrom="column">
                        <wp:posOffset>4335780</wp:posOffset>
                      </wp:positionH>
                      <wp:positionV relativeFrom="paragraph">
                        <wp:posOffset>1744980</wp:posOffset>
                      </wp:positionV>
                      <wp:extent cx="1154430" cy="0"/>
                      <wp:effectExtent l="11430" t="11430" r="5715" b="7620"/>
                      <wp:wrapNone/>
                      <wp:docPr id="7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4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026" type="#_x0000_t32" style="position:absolute;margin-left:341.4pt;margin-top:137.4pt;width:90.9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Wh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"/>
                  </w:pict>
                </mc:Fallback>
              </mc:AlternateContent>
            </w: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4D37FA" w:rsidP="000E041E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4088130</wp:posOffset>
                      </wp:positionH>
                      <wp:positionV relativeFrom="paragraph">
                        <wp:posOffset>1270</wp:posOffset>
                      </wp:positionV>
                      <wp:extent cx="243840" cy="447040"/>
                      <wp:effectExtent l="59055" t="10795" r="11430" b="37465"/>
                      <wp:wrapNone/>
                      <wp:docPr id="6" name="AutoShap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3840" cy="447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" o:spid="_x0000_s1026" type="#_x0000_t32" style="position:absolute;margin-left:321.9pt;margin-top:.1pt;width:19.2pt;height:35.2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6D7821" w:rsidRDefault="006D7821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5E4E37" w:rsidRPr="005828B1" w:rsidRDefault="005E4E37" w:rsidP="005E4E37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F8085C">
              <w:rPr>
                <w:b/>
              </w:rPr>
              <w:t>2000</w:t>
            </w:r>
          </w:p>
          <w:p w:rsidR="005E4E37" w:rsidRDefault="005E4E37" w:rsidP="005E4E3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5E4E37" w:rsidRDefault="004D37FA" w:rsidP="005E4E37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12700</wp:posOffset>
                      </wp:positionV>
                      <wp:extent cx="236220" cy="109220"/>
                      <wp:effectExtent l="17145" t="12700" r="13335" b="11430"/>
                      <wp:wrapNone/>
                      <wp:docPr id="5" name="Rectangl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1" o:spid="_x0000_s1026" style="position:absolute;margin-left:14.85pt;margin-top:1pt;width:18.6pt;height:8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" filled="f" fillcolor="black [3213]" strokecolor="red" strokeweight="1.5pt"/>
                  </w:pict>
                </mc:Fallback>
              </mc:AlternateContent>
            </w:r>
            <w:r w:rsidR="005E4E37">
              <w:rPr>
                <w:b/>
                <w:sz w:val="22"/>
                <w:szCs w:val="22"/>
              </w:rPr>
              <w:t xml:space="preserve">      </w:t>
            </w:r>
            <w:r w:rsidR="005E4E37">
              <w:rPr>
                <w:b/>
              </w:rPr>
              <w:t xml:space="preserve">       -- </w:t>
            </w:r>
            <w:r w:rsidR="005E4E37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5E4E37">
              <w:rPr>
                <w:sz w:val="21"/>
                <w:szCs w:val="21"/>
              </w:rPr>
              <w:t>та);</w:t>
            </w:r>
          </w:p>
          <w:p w:rsidR="00595984" w:rsidRDefault="004D37FA" w:rsidP="0059598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33655</wp:posOffset>
                      </wp:positionV>
                      <wp:extent cx="236220" cy="109220"/>
                      <wp:effectExtent l="9525" t="14605" r="11430" b="9525"/>
                      <wp:wrapNone/>
                      <wp:docPr id="4" name="Rectangl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0" o:spid="_x0000_s1026" style="position:absolute;margin-left:15pt;margin-top:2.65pt;width:18.6pt;height:8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" filled="f" fillcolor="black [3213]" strokecolor="#974706 [1609]" strokeweight="1.5pt"/>
                  </w:pict>
                </mc:Fallback>
              </mc:AlternateContent>
            </w:r>
            <w:r w:rsidR="005E4E37">
              <w:rPr>
                <w:sz w:val="21"/>
                <w:szCs w:val="21"/>
              </w:rPr>
              <w:t xml:space="preserve">              </w:t>
            </w:r>
            <w:r w:rsidR="00595984">
              <w:rPr>
                <w:sz w:val="21"/>
                <w:szCs w:val="21"/>
              </w:rPr>
              <w:t xml:space="preserve">-- граница земельного участка; </w:t>
            </w:r>
            <w:r w:rsidR="005E4E37">
              <w:rPr>
                <w:sz w:val="21"/>
                <w:szCs w:val="21"/>
              </w:rPr>
              <w:t xml:space="preserve">   </w:t>
            </w:r>
          </w:p>
          <w:p w:rsidR="00595984" w:rsidRPr="00FC1DCC" w:rsidRDefault="004D37FA" w:rsidP="0059598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93980</wp:posOffset>
                      </wp:positionV>
                      <wp:extent cx="238125" cy="635"/>
                      <wp:effectExtent l="15240" t="17780" r="13335" b="10160"/>
                      <wp:wrapNone/>
                      <wp:docPr id="3" name="AutoShap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" o:spid="_x0000_s1026" type="#_x0000_t32" style="position:absolute;margin-left:14.7pt;margin-top:7.4pt;width:18.75pt;height: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" strokecolor="#00b050" strokeweight="1.5pt">
                      <v:stroke dashstyle="dash"/>
                    </v:shape>
                  </w:pict>
                </mc:Fallback>
              </mc:AlternateContent>
            </w:r>
            <w:r w:rsidR="00595984">
              <w:rPr>
                <w:sz w:val="21"/>
                <w:szCs w:val="21"/>
              </w:rPr>
              <w:t xml:space="preserve">                -- контур сооружения </w:t>
            </w:r>
            <w:r w:rsidR="00595984" w:rsidRPr="00C1145C">
              <w:rPr>
                <w:sz w:val="21"/>
                <w:szCs w:val="21"/>
              </w:rPr>
              <w:t xml:space="preserve">ВЛ-10 </w:t>
            </w:r>
            <w:proofErr w:type="spellStart"/>
            <w:r w:rsidR="00595984" w:rsidRPr="00C1145C">
              <w:rPr>
                <w:sz w:val="21"/>
                <w:szCs w:val="21"/>
              </w:rPr>
              <w:t>кВ</w:t>
            </w:r>
            <w:proofErr w:type="spellEnd"/>
          </w:p>
          <w:p w:rsidR="005E4E37" w:rsidRDefault="004D37FA" w:rsidP="005E4E37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50165</wp:posOffset>
                      </wp:positionV>
                      <wp:extent cx="45085" cy="48895"/>
                      <wp:effectExtent l="6985" t="12065" r="5080" b="5715"/>
                      <wp:wrapNone/>
                      <wp:docPr id="1" name="Oval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8" o:spid="_x0000_s1026" style="position:absolute;margin-left:15.55pt;margin-top:3.95pt;width:3.55pt;height: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" fillcolor="black"/>
                  </w:pict>
                </mc:Fallback>
              </mc:AlternateContent>
            </w:r>
            <w:r w:rsidR="005E4E37">
              <w:rPr>
                <w:sz w:val="21"/>
                <w:szCs w:val="21"/>
              </w:rPr>
              <w:t xml:space="preserve">       </w:t>
            </w:r>
            <w:r w:rsidR="005E4E37">
              <w:rPr>
                <w:sz w:val="22"/>
                <w:szCs w:val="22"/>
              </w:rPr>
              <w:t xml:space="preserve"> </w:t>
            </w:r>
            <w:r w:rsidR="005E4E37" w:rsidRPr="008246A4">
              <w:rPr>
                <w:sz w:val="22"/>
                <w:szCs w:val="22"/>
              </w:rPr>
              <w:t>н</w:t>
            </w:r>
            <w:proofErr w:type="gramStart"/>
            <w:r w:rsidR="005E4E37" w:rsidRPr="008246A4">
              <w:rPr>
                <w:sz w:val="22"/>
                <w:szCs w:val="22"/>
              </w:rPr>
              <w:t>1</w:t>
            </w:r>
            <w:proofErr w:type="gramEnd"/>
            <w:r w:rsidR="005E4E37">
              <w:rPr>
                <w:b/>
                <w:sz w:val="22"/>
                <w:szCs w:val="22"/>
              </w:rPr>
              <w:t xml:space="preserve"> </w:t>
            </w:r>
            <w:r w:rsidR="005E4E37" w:rsidRPr="008246A4">
              <w:rPr>
                <w:b/>
                <w:sz w:val="22"/>
                <w:szCs w:val="22"/>
              </w:rPr>
              <w:t xml:space="preserve">--  </w:t>
            </w:r>
            <w:r w:rsidR="005E4E37" w:rsidRPr="00680D1D">
              <w:rPr>
                <w:sz w:val="21"/>
                <w:szCs w:val="21"/>
              </w:rPr>
              <w:t>обозначение характерных точек публичного сервитута;</w:t>
            </w:r>
          </w:p>
          <w:p w:rsidR="005E4E37" w:rsidRPr="00D55558" w:rsidRDefault="005E4E37" w:rsidP="005E4E3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 w:rsidR="000529BF" w:rsidRPr="00512241">
              <w:rPr>
                <w:rFonts w:ascii="Arial" w:hAnsi="Arial" w:cs="Arial"/>
                <w:sz w:val="21"/>
                <w:szCs w:val="21"/>
              </w:rPr>
              <w:t>38:06:150527:244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5E4E37" w:rsidRDefault="005E4E37" w:rsidP="005E4E37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0529BF" w:rsidRPr="000529BF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38:06:150527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.</w:t>
            </w:r>
          </w:p>
          <w:p w:rsidR="005E4E37" w:rsidRDefault="005E4E37" w:rsidP="005E4E37">
            <w:pPr>
              <w:rPr>
                <w:b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D02F6A" w:rsidRPr="005828B1" w:rsidRDefault="00D02F6A" w:rsidP="000529BF">
            <w:pPr>
              <w:rPr>
                <w:b/>
              </w:rPr>
            </w:pPr>
          </w:p>
        </w:tc>
      </w:tr>
    </w:tbl>
    <w:p w:rsidR="002E69BF" w:rsidRDefault="002E69BF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Default="00157D43" w:rsidP="000529BF">
      <w:pPr>
        <w:rPr>
          <w:sz w:val="8"/>
          <w:szCs w:val="8"/>
        </w:rPr>
      </w:pPr>
    </w:p>
    <w:p w:rsidR="00157D43" w:rsidRPr="00157D43" w:rsidRDefault="00157D43" w:rsidP="0068525C">
      <w:pPr>
        <w:ind w:left="-142"/>
      </w:pPr>
      <w:r>
        <w:t xml:space="preserve">Заместитель </w:t>
      </w:r>
      <w:r w:rsidRPr="00157D43">
        <w:t xml:space="preserve"> Мэра района </w:t>
      </w:r>
      <w:r>
        <w:t xml:space="preserve">        </w:t>
      </w:r>
      <w:r w:rsidR="0068525C">
        <w:t xml:space="preserve">                                                              </w:t>
      </w:r>
      <w:r w:rsidR="00561E57">
        <w:t xml:space="preserve">   </w:t>
      </w:r>
      <w:r>
        <w:t xml:space="preserve">           </w:t>
      </w:r>
      <w:r w:rsidR="0068525C">
        <w:t xml:space="preserve">             </w:t>
      </w:r>
      <w:r w:rsidR="004530C4">
        <w:t>И.Б</w:t>
      </w:r>
      <w:r w:rsidR="004530C4" w:rsidRPr="00157D43">
        <w:t>.</w:t>
      </w:r>
      <w:r w:rsidR="004530C4">
        <w:t xml:space="preserve"> </w:t>
      </w:r>
      <w:r>
        <w:t xml:space="preserve">Кузнецов </w:t>
      </w:r>
    </w:p>
    <w:p w:rsidR="00157D43" w:rsidRPr="00157D43" w:rsidRDefault="00157D43"/>
    <w:sectPr w:rsidR="00157D43" w:rsidRPr="00157D43" w:rsidSect="0068525C">
      <w:footerReference w:type="even" r:id="rId14"/>
      <w:footerReference w:type="default" r:id="rId15"/>
      <w:pgSz w:w="11906" w:h="16838" w:code="9"/>
      <w:pgMar w:top="426" w:right="849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F7C" w:rsidRDefault="00B44F7C">
      <w:r>
        <w:separator/>
      </w:r>
    </w:p>
  </w:endnote>
  <w:endnote w:type="continuationSeparator" w:id="0">
    <w:p w:rsidR="00B44F7C" w:rsidRDefault="00B4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C8F" w:rsidRDefault="009F2CC1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3C8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3C8F" w:rsidRDefault="008B3C8F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C8F" w:rsidRDefault="008B3C8F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F7C" w:rsidRDefault="00B44F7C">
      <w:r>
        <w:separator/>
      </w:r>
    </w:p>
  </w:footnote>
  <w:footnote w:type="continuationSeparator" w:id="0">
    <w:p w:rsidR="00B44F7C" w:rsidRDefault="00B44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5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90"/>
    <w:rsid w:val="00004590"/>
    <w:rsid w:val="00022E38"/>
    <w:rsid w:val="00042F3B"/>
    <w:rsid w:val="00047928"/>
    <w:rsid w:val="000529BF"/>
    <w:rsid w:val="00056AB5"/>
    <w:rsid w:val="00073590"/>
    <w:rsid w:val="0007437B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1200D0"/>
    <w:rsid w:val="00122D6B"/>
    <w:rsid w:val="00146278"/>
    <w:rsid w:val="001556B0"/>
    <w:rsid w:val="00157D43"/>
    <w:rsid w:val="001651E8"/>
    <w:rsid w:val="00170DEB"/>
    <w:rsid w:val="001728D2"/>
    <w:rsid w:val="00177B23"/>
    <w:rsid w:val="001A6411"/>
    <w:rsid w:val="001A7A22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A397D"/>
    <w:rsid w:val="002B02E4"/>
    <w:rsid w:val="002C09BF"/>
    <w:rsid w:val="002E3FCA"/>
    <w:rsid w:val="002E69BF"/>
    <w:rsid w:val="003129C3"/>
    <w:rsid w:val="00321F63"/>
    <w:rsid w:val="00324295"/>
    <w:rsid w:val="00335943"/>
    <w:rsid w:val="00335B15"/>
    <w:rsid w:val="00336947"/>
    <w:rsid w:val="00344870"/>
    <w:rsid w:val="003549A0"/>
    <w:rsid w:val="0038624B"/>
    <w:rsid w:val="003A159D"/>
    <w:rsid w:val="003C3B9C"/>
    <w:rsid w:val="003C627B"/>
    <w:rsid w:val="003F3DBA"/>
    <w:rsid w:val="003F7F20"/>
    <w:rsid w:val="0040456D"/>
    <w:rsid w:val="004179A5"/>
    <w:rsid w:val="00417DBE"/>
    <w:rsid w:val="00422FF8"/>
    <w:rsid w:val="00432044"/>
    <w:rsid w:val="00432F63"/>
    <w:rsid w:val="0044526B"/>
    <w:rsid w:val="004530C4"/>
    <w:rsid w:val="00482CBC"/>
    <w:rsid w:val="0048621A"/>
    <w:rsid w:val="004951A1"/>
    <w:rsid w:val="00497236"/>
    <w:rsid w:val="00497D62"/>
    <w:rsid w:val="004C2A63"/>
    <w:rsid w:val="004D37FA"/>
    <w:rsid w:val="004E0B34"/>
    <w:rsid w:val="00512241"/>
    <w:rsid w:val="0052778D"/>
    <w:rsid w:val="0054169C"/>
    <w:rsid w:val="00561E57"/>
    <w:rsid w:val="005637F9"/>
    <w:rsid w:val="00563CC4"/>
    <w:rsid w:val="00576B2C"/>
    <w:rsid w:val="005828B1"/>
    <w:rsid w:val="00583DAE"/>
    <w:rsid w:val="00595984"/>
    <w:rsid w:val="00596163"/>
    <w:rsid w:val="00596352"/>
    <w:rsid w:val="005B4876"/>
    <w:rsid w:val="005B6B92"/>
    <w:rsid w:val="005B77DD"/>
    <w:rsid w:val="005D6991"/>
    <w:rsid w:val="005E4E37"/>
    <w:rsid w:val="005E54C9"/>
    <w:rsid w:val="0060024E"/>
    <w:rsid w:val="00606548"/>
    <w:rsid w:val="00613D9D"/>
    <w:rsid w:val="006151C2"/>
    <w:rsid w:val="0063174B"/>
    <w:rsid w:val="006435B7"/>
    <w:rsid w:val="00650B88"/>
    <w:rsid w:val="006731FF"/>
    <w:rsid w:val="00680D1D"/>
    <w:rsid w:val="00683B22"/>
    <w:rsid w:val="0068525C"/>
    <w:rsid w:val="00693753"/>
    <w:rsid w:val="006A0AC3"/>
    <w:rsid w:val="006A13DE"/>
    <w:rsid w:val="006A16E6"/>
    <w:rsid w:val="006A750A"/>
    <w:rsid w:val="006B7EAA"/>
    <w:rsid w:val="006C1AA7"/>
    <w:rsid w:val="006D7821"/>
    <w:rsid w:val="00705D12"/>
    <w:rsid w:val="0071241E"/>
    <w:rsid w:val="007153A0"/>
    <w:rsid w:val="00724B44"/>
    <w:rsid w:val="00732DEE"/>
    <w:rsid w:val="0073779E"/>
    <w:rsid w:val="00740E81"/>
    <w:rsid w:val="00751677"/>
    <w:rsid w:val="00776885"/>
    <w:rsid w:val="007915B4"/>
    <w:rsid w:val="007B1A3F"/>
    <w:rsid w:val="007B21FA"/>
    <w:rsid w:val="007B5529"/>
    <w:rsid w:val="007C7156"/>
    <w:rsid w:val="007D4C30"/>
    <w:rsid w:val="007E1B10"/>
    <w:rsid w:val="00833547"/>
    <w:rsid w:val="00835B1C"/>
    <w:rsid w:val="00836A1B"/>
    <w:rsid w:val="0084066B"/>
    <w:rsid w:val="00857635"/>
    <w:rsid w:val="008667BB"/>
    <w:rsid w:val="00870AF6"/>
    <w:rsid w:val="00874F97"/>
    <w:rsid w:val="008A19AA"/>
    <w:rsid w:val="008B3C8F"/>
    <w:rsid w:val="008B4538"/>
    <w:rsid w:val="008B4695"/>
    <w:rsid w:val="008B7B1D"/>
    <w:rsid w:val="008D51C3"/>
    <w:rsid w:val="008F288A"/>
    <w:rsid w:val="00910821"/>
    <w:rsid w:val="00912984"/>
    <w:rsid w:val="00914FCC"/>
    <w:rsid w:val="00920541"/>
    <w:rsid w:val="00922251"/>
    <w:rsid w:val="00926792"/>
    <w:rsid w:val="0093780A"/>
    <w:rsid w:val="009420F8"/>
    <w:rsid w:val="009543C0"/>
    <w:rsid w:val="009626F5"/>
    <w:rsid w:val="0097349F"/>
    <w:rsid w:val="009922D3"/>
    <w:rsid w:val="0099366D"/>
    <w:rsid w:val="009A0C27"/>
    <w:rsid w:val="009C32B4"/>
    <w:rsid w:val="009C6143"/>
    <w:rsid w:val="009C693C"/>
    <w:rsid w:val="009E4B76"/>
    <w:rsid w:val="009F2CC1"/>
    <w:rsid w:val="009F3C61"/>
    <w:rsid w:val="00A032C8"/>
    <w:rsid w:val="00A118A7"/>
    <w:rsid w:val="00A427C0"/>
    <w:rsid w:val="00A5565F"/>
    <w:rsid w:val="00A6292B"/>
    <w:rsid w:val="00AC7D61"/>
    <w:rsid w:val="00AD0B32"/>
    <w:rsid w:val="00B04E98"/>
    <w:rsid w:val="00B05AA2"/>
    <w:rsid w:val="00B31482"/>
    <w:rsid w:val="00B33542"/>
    <w:rsid w:val="00B4125C"/>
    <w:rsid w:val="00B443F2"/>
    <w:rsid w:val="00B44F7C"/>
    <w:rsid w:val="00B517EC"/>
    <w:rsid w:val="00B52667"/>
    <w:rsid w:val="00B5433D"/>
    <w:rsid w:val="00B7026C"/>
    <w:rsid w:val="00B7532E"/>
    <w:rsid w:val="00B90700"/>
    <w:rsid w:val="00B97F3E"/>
    <w:rsid w:val="00BC234A"/>
    <w:rsid w:val="00BD188A"/>
    <w:rsid w:val="00BD47B0"/>
    <w:rsid w:val="00BE1C64"/>
    <w:rsid w:val="00BF382A"/>
    <w:rsid w:val="00C03AC4"/>
    <w:rsid w:val="00C1145C"/>
    <w:rsid w:val="00C30323"/>
    <w:rsid w:val="00C54B37"/>
    <w:rsid w:val="00C64E30"/>
    <w:rsid w:val="00C826C4"/>
    <w:rsid w:val="00C82CDD"/>
    <w:rsid w:val="00C924DD"/>
    <w:rsid w:val="00C972A1"/>
    <w:rsid w:val="00CB7982"/>
    <w:rsid w:val="00CB7D92"/>
    <w:rsid w:val="00CC4C2B"/>
    <w:rsid w:val="00CD636A"/>
    <w:rsid w:val="00CF75EF"/>
    <w:rsid w:val="00D00B35"/>
    <w:rsid w:val="00D02F6A"/>
    <w:rsid w:val="00D05D99"/>
    <w:rsid w:val="00D15297"/>
    <w:rsid w:val="00D30285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A6FAE"/>
    <w:rsid w:val="00DB5667"/>
    <w:rsid w:val="00DC3827"/>
    <w:rsid w:val="00DF5556"/>
    <w:rsid w:val="00DF6A6C"/>
    <w:rsid w:val="00DF7293"/>
    <w:rsid w:val="00E1144A"/>
    <w:rsid w:val="00E24D8E"/>
    <w:rsid w:val="00E34A2D"/>
    <w:rsid w:val="00E47F16"/>
    <w:rsid w:val="00E55143"/>
    <w:rsid w:val="00E759E4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46D91"/>
    <w:rsid w:val="00F5434E"/>
    <w:rsid w:val="00F550FD"/>
    <w:rsid w:val="00F62EBB"/>
    <w:rsid w:val="00F8085C"/>
    <w:rsid w:val="00F9656B"/>
    <w:rsid w:val="00F969E1"/>
    <w:rsid w:val="00FC1DCC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516bb,#4e02b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A44B8-7039-4094-B9E7-D194EDD39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6</TotalTime>
  <Pages>6</Pages>
  <Words>407</Words>
  <Characters>4333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Соколова Надежда Николаевна</cp:lastModifiedBy>
  <cp:revision>4</cp:revision>
  <cp:lastPrinted>2021-03-31T05:25:00Z</cp:lastPrinted>
  <dcterms:created xsi:type="dcterms:W3CDTF">2021-03-31T05:18:00Z</dcterms:created>
  <dcterms:modified xsi:type="dcterms:W3CDTF">2021-04-21T01:24:00Z</dcterms:modified>
</cp:coreProperties>
</file>